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B34AC6" w14:textId="3F62CBBE" w:rsidR="00C26970" w:rsidRDefault="00544317" w:rsidP="001427F1">
      <w:pPr>
        <w:widowControl/>
        <w:snapToGrid/>
        <w:ind w:firstLineChars="0" w:firstLine="0"/>
        <w:jc w:val="center"/>
        <w:rPr>
          <w:b/>
          <w:bCs/>
          <w:sz w:val="32"/>
          <w:szCs w:val="24"/>
        </w:rPr>
      </w:pPr>
      <w:r w:rsidRPr="00544317">
        <w:rPr>
          <w:b/>
          <w:bCs/>
          <w:sz w:val="32"/>
          <w:szCs w:val="24"/>
        </w:rPr>
        <w:t>Stress Characterization and Composite Material Identification from Digital Image Correlation</w:t>
      </w:r>
      <w:r w:rsidR="001427F1">
        <w:rPr>
          <w:rFonts w:hint="eastAsia"/>
          <w:b/>
          <w:bCs/>
          <w:sz w:val="32"/>
          <w:szCs w:val="24"/>
        </w:rPr>
        <w:t xml:space="preserve"> </w:t>
      </w:r>
      <w:r w:rsidR="006F141F" w:rsidRPr="001427F1">
        <w:rPr>
          <w:rFonts w:hint="eastAsia"/>
          <w:b/>
          <w:bCs/>
          <w:sz w:val="32"/>
          <w:szCs w:val="24"/>
        </w:rPr>
        <w:t>(</w:t>
      </w:r>
      <w:r w:rsidR="00B52B0F" w:rsidRPr="001427F1">
        <w:rPr>
          <w:b/>
          <w:bCs/>
          <w:sz w:val="32"/>
          <w:szCs w:val="24"/>
        </w:rPr>
        <w:t>Example</w:t>
      </w:r>
      <w:r w:rsidR="006F141F" w:rsidRPr="001427F1">
        <w:rPr>
          <w:rFonts w:hint="eastAsia"/>
          <w:b/>
          <w:bCs/>
          <w:sz w:val="32"/>
          <w:szCs w:val="24"/>
        </w:rPr>
        <w:t>)</w:t>
      </w:r>
    </w:p>
    <w:p w14:paraId="50113673" w14:textId="77777777" w:rsidR="001427F1" w:rsidRPr="001427F1" w:rsidRDefault="001427F1" w:rsidP="001427F1">
      <w:pPr>
        <w:widowControl/>
        <w:snapToGrid/>
        <w:ind w:firstLineChars="0" w:firstLine="0"/>
        <w:jc w:val="left"/>
        <w:rPr>
          <w:b/>
          <w:bCs/>
          <w:sz w:val="32"/>
          <w:szCs w:val="24"/>
        </w:rPr>
      </w:pPr>
    </w:p>
    <w:p w14:paraId="6C4836B0" w14:textId="77777777" w:rsidR="00C26970" w:rsidRPr="00DC11D9" w:rsidRDefault="00D4355D" w:rsidP="003B6655">
      <w:pPr>
        <w:pStyle w:val="af2"/>
        <w:spacing w:after="120"/>
        <w:ind w:firstLine="400"/>
      </w:pPr>
      <w:r w:rsidRPr="00D4355D">
        <w:t>the first author</w:t>
      </w:r>
      <w:r w:rsidRPr="00D4355D">
        <w:rPr>
          <w:rFonts w:hint="eastAsia"/>
        </w:rPr>
        <w:t xml:space="preserve"> </w:t>
      </w:r>
      <w:r w:rsidR="0007669D" w:rsidRPr="0007669D">
        <w:rPr>
          <w:rFonts w:hint="eastAsia"/>
          <w:vertAlign w:val="superscript"/>
        </w:rPr>
        <w:t>1,*</w:t>
      </w:r>
      <w:r>
        <w:t xml:space="preserve">, </w:t>
      </w:r>
      <w:r w:rsidRPr="00D4355D">
        <w:t xml:space="preserve">the second author </w:t>
      </w:r>
      <w:r w:rsidR="0007669D">
        <w:rPr>
          <w:vertAlign w:val="superscript"/>
        </w:rPr>
        <w:t>2</w:t>
      </w:r>
      <w:r>
        <w:t xml:space="preserve">, </w:t>
      </w:r>
      <w:r w:rsidRPr="00D4355D">
        <w:t xml:space="preserve">the third author </w:t>
      </w:r>
      <w:r w:rsidR="0007669D">
        <w:rPr>
          <w:vertAlign w:val="superscript"/>
        </w:rPr>
        <w:t>3</w:t>
      </w:r>
    </w:p>
    <w:p w14:paraId="2966F6F3" w14:textId="72B709E7" w:rsidR="00C26970" w:rsidRPr="00D17CE4" w:rsidRDefault="0007669D" w:rsidP="003B6655">
      <w:pPr>
        <w:pStyle w:val="af4"/>
        <w:ind w:firstLine="360"/>
        <w:rPr>
          <w:b/>
        </w:rPr>
      </w:pPr>
      <w:r w:rsidRPr="0007669D">
        <w:rPr>
          <w:vertAlign w:val="superscript"/>
        </w:rPr>
        <w:t>1</w:t>
      </w:r>
      <w:r w:rsidR="001427F1">
        <w:t xml:space="preserve"> </w:t>
      </w:r>
      <w:r w:rsidR="001427F1" w:rsidRPr="001427F1">
        <w:t>Department of Civil Engineering, National Taiwan University Taipei, Taiwan</w:t>
      </w:r>
    </w:p>
    <w:p w14:paraId="6E1C893D" w14:textId="7303E49E" w:rsidR="008C730A" w:rsidRPr="00D17CE4" w:rsidRDefault="0007669D" w:rsidP="003B6655">
      <w:pPr>
        <w:pStyle w:val="af4"/>
        <w:ind w:firstLine="360"/>
      </w:pPr>
      <w:r w:rsidRPr="0007669D">
        <w:rPr>
          <w:vertAlign w:val="superscript"/>
        </w:rPr>
        <w:t>2</w:t>
      </w:r>
      <w:r w:rsidR="001427F1">
        <w:rPr>
          <w:rFonts w:hint="eastAsia"/>
          <w:vertAlign w:val="superscript"/>
        </w:rPr>
        <w:t xml:space="preserve"> </w:t>
      </w:r>
      <w:r w:rsidR="001427F1" w:rsidRPr="001427F1">
        <w:t>Department of Civil Engineering, National Taiwan University Taipei, Taiwan</w:t>
      </w:r>
    </w:p>
    <w:p w14:paraId="57C9D581" w14:textId="6868A159" w:rsidR="00E13EC0" w:rsidRPr="00D17CE4" w:rsidRDefault="0007669D" w:rsidP="003B6655">
      <w:pPr>
        <w:pStyle w:val="af4"/>
        <w:ind w:firstLine="360"/>
      </w:pPr>
      <w:r w:rsidRPr="0007669D">
        <w:rPr>
          <w:rFonts w:hint="eastAsia"/>
          <w:vertAlign w:val="superscript"/>
        </w:rPr>
        <w:t>3</w:t>
      </w:r>
      <w:r w:rsidR="00AF75A2" w:rsidRPr="00AF75A2">
        <w:t xml:space="preserve"> </w:t>
      </w:r>
      <w:r w:rsidR="001427F1" w:rsidRPr="001427F1">
        <w:t>Department of Civil Engineering, National Taiwan University Taipei, Taiwan</w:t>
      </w:r>
    </w:p>
    <w:p w14:paraId="7510A8E0" w14:textId="77777777" w:rsidR="003B6655" w:rsidRDefault="00C26970" w:rsidP="00C90F1D">
      <w:pPr>
        <w:pStyle w:val="af4"/>
        <w:spacing w:afterLines="100" w:after="240"/>
        <w:ind w:firstLine="360"/>
      </w:pPr>
      <w:r w:rsidRPr="00D17CE4">
        <w:t>E-mail:</w:t>
      </w:r>
      <w:r w:rsidR="007D0A22">
        <w:t xml:space="preserve"> </w:t>
      </w:r>
      <w:r w:rsidR="0007669D">
        <w:t>ychu</w:t>
      </w:r>
      <w:r w:rsidR="00D60A3C" w:rsidRPr="00D60A3C">
        <w:t>@</w:t>
      </w:r>
      <w:r w:rsidR="0007669D">
        <w:t>niu</w:t>
      </w:r>
      <w:r w:rsidR="00D60A3C" w:rsidRPr="00D60A3C">
        <w:t>.</w:t>
      </w:r>
      <w:r w:rsidR="0007669D">
        <w:t>edu.tw</w:t>
      </w:r>
      <w:r w:rsidR="00C45D2B" w:rsidRPr="00D17CE4">
        <w:rPr>
          <w:rFonts w:hint="eastAsia"/>
        </w:rPr>
        <w:t xml:space="preserve"> </w:t>
      </w:r>
      <w:r w:rsidR="00B76E86">
        <w:rPr>
          <w:rFonts w:hint="eastAsia"/>
        </w:rPr>
        <w:t>(</w:t>
      </w:r>
      <w:r w:rsidR="00AF75A2" w:rsidRPr="00AF75A2">
        <w:t>corresponding author</w:t>
      </w:r>
      <w:r w:rsidR="00AF75A2" w:rsidRPr="00AF75A2">
        <w:rPr>
          <w:rFonts w:hint="eastAsia"/>
        </w:rPr>
        <w:t xml:space="preserve"> </w:t>
      </w:r>
      <w:r w:rsidR="0007669D" w:rsidRPr="0007669D">
        <w:rPr>
          <w:rFonts w:hint="eastAsia"/>
          <w:vertAlign w:val="superscript"/>
        </w:rPr>
        <w:t>*</w:t>
      </w:r>
      <w:r w:rsidR="00B76E86">
        <w:rPr>
          <w:rFonts w:hint="eastAsia"/>
        </w:rPr>
        <w:t>)</w:t>
      </w:r>
    </w:p>
    <w:p w14:paraId="1B2B929D" w14:textId="77777777" w:rsidR="00771E9A" w:rsidRPr="00D17CE4" w:rsidRDefault="00E05D6E" w:rsidP="00C90F1D">
      <w:pPr>
        <w:pStyle w:val="af4"/>
        <w:spacing w:afterLines="100" w:after="240"/>
        <w:ind w:firstLine="360"/>
        <w:rPr>
          <w:sz w:val="20"/>
        </w:rPr>
      </w:pPr>
      <w:r w:rsidRPr="00E05D6E">
        <w:rPr>
          <w:color w:val="C00000"/>
        </w:rPr>
        <w:t>Ministry of Science and Technology</w:t>
      </w:r>
      <w:r w:rsidR="006C662C">
        <w:rPr>
          <w:color w:val="C00000"/>
        </w:rPr>
        <w:t xml:space="preserve"> project number</w:t>
      </w:r>
      <w:r w:rsidR="00771E9A" w:rsidRPr="00F00464">
        <w:rPr>
          <w:rFonts w:hint="eastAsia"/>
          <w:color w:val="C00000"/>
        </w:rPr>
        <w:t>：</w:t>
      </w:r>
      <w:r w:rsidR="00F00464">
        <w:rPr>
          <w:rFonts w:hint="eastAsia"/>
          <w:color w:val="C00000"/>
        </w:rPr>
        <w:t>(</w:t>
      </w:r>
      <w:r w:rsidR="00B87F44">
        <w:rPr>
          <w:color w:val="C00000"/>
        </w:rPr>
        <w:t xml:space="preserve">If the research result </w:t>
      </w:r>
      <w:r w:rsidR="00B87F44" w:rsidRPr="00B87F44">
        <w:rPr>
          <w:color w:val="C00000"/>
        </w:rPr>
        <w:t>subsidized by</w:t>
      </w:r>
      <w:r w:rsidR="00B87F44">
        <w:rPr>
          <w:color w:val="C00000"/>
        </w:rPr>
        <w:t xml:space="preserve"> MOST, fill </w:t>
      </w:r>
      <w:r w:rsidR="00F91430">
        <w:rPr>
          <w:color w:val="C00000"/>
        </w:rPr>
        <w:t xml:space="preserve">in </w:t>
      </w:r>
      <w:r w:rsidR="00B87F44">
        <w:rPr>
          <w:color w:val="C00000"/>
        </w:rPr>
        <w:t>the project number</w:t>
      </w:r>
      <w:r w:rsidR="00F00464">
        <w:rPr>
          <w:rFonts w:hint="eastAsia"/>
          <w:color w:val="C00000"/>
        </w:rPr>
        <w:t>)</w:t>
      </w:r>
    </w:p>
    <w:p w14:paraId="71A4409D" w14:textId="77777777" w:rsidR="00632FF7" w:rsidRPr="00E13EC0" w:rsidRDefault="00632FF7">
      <w:pPr>
        <w:ind w:firstLine="400"/>
        <w:sectPr w:rsidR="00632FF7" w:rsidRPr="00E13E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418" w:right="1077" w:bottom="1418" w:left="1077" w:header="851" w:footer="992" w:gutter="0"/>
          <w:cols w:space="720"/>
        </w:sectPr>
      </w:pPr>
    </w:p>
    <w:p w14:paraId="454FADFD" w14:textId="77777777" w:rsidR="00F75BED" w:rsidRDefault="00F91430" w:rsidP="00F75BED">
      <w:pPr>
        <w:pStyle w:val="af6"/>
        <w:spacing w:before="120" w:after="120"/>
        <w:jc w:val="center"/>
        <w:rPr>
          <w:b/>
        </w:rPr>
      </w:pPr>
      <w:r>
        <w:rPr>
          <w:b/>
        </w:rPr>
        <w:lastRenderedPageBreak/>
        <w:t>Abstract</w:t>
      </w:r>
    </w:p>
    <w:p w14:paraId="1CD28C91" w14:textId="2D6F80BD" w:rsidR="00CB41CE" w:rsidRPr="00CB41CE" w:rsidRDefault="00F91430" w:rsidP="00373BAB">
      <w:pPr>
        <w:pStyle w:val="af6"/>
        <w:spacing w:before="120" w:after="120"/>
        <w:rPr>
          <w:color w:val="C00000"/>
        </w:rPr>
      </w:pPr>
      <w:r>
        <w:t xml:space="preserve">Please provide </w:t>
      </w:r>
      <w:r w:rsidR="001A19DE">
        <w:t>a</w:t>
      </w:r>
      <w:r w:rsidR="00EB0218">
        <w:t>bstract for one to two page</w:t>
      </w:r>
      <w:r w:rsidR="001A19DE">
        <w:t xml:space="preserve">s in </w:t>
      </w:r>
      <w:r w:rsidR="0060364D">
        <w:rPr>
          <w:rFonts w:hint="eastAsia"/>
        </w:rPr>
        <w:t>C</w:t>
      </w:r>
      <w:r w:rsidR="0060364D">
        <w:t xml:space="preserve">hinese or English, and </w:t>
      </w:r>
      <w:r w:rsidR="007A57B2">
        <w:t>outline the content of research. Please brief</w:t>
      </w:r>
      <w:r w:rsidR="00E22E1E">
        <w:t>ly</w:t>
      </w:r>
      <w:r w:rsidR="007A57B2">
        <w:t xml:space="preserve"> describe </w:t>
      </w:r>
      <w:r w:rsidR="00E22E1E">
        <w:t>the following parts in order: research motivation, research met</w:t>
      </w:r>
      <w:r w:rsidR="00501F67">
        <w:t>hod, results, and conclusion, e</w:t>
      </w:r>
      <w:r w:rsidR="00E22E1E">
        <w:t>t</w:t>
      </w:r>
      <w:r w:rsidR="00501F67">
        <w:t>c</w:t>
      </w:r>
      <w:r w:rsidR="00E22E1E">
        <w:t>. “Research motivation” is to point out the</w:t>
      </w:r>
      <w:r w:rsidR="0068749A">
        <w:t xml:space="preserve"> research</w:t>
      </w:r>
      <w:r w:rsidR="00E22E1E">
        <w:t xml:space="preserve"> questions </w:t>
      </w:r>
      <w:r w:rsidR="00756087">
        <w:t>and</w:t>
      </w:r>
      <w:r w:rsidR="00E22E1E">
        <w:t xml:space="preserve"> highlight the purpose of </w:t>
      </w:r>
      <w:r w:rsidR="00756087">
        <w:t>this study</w:t>
      </w:r>
      <w:r w:rsidR="00E22E1E">
        <w:t>.</w:t>
      </w:r>
      <w:r w:rsidR="00E22E1E">
        <w:rPr>
          <w:rFonts w:ascii="標楷體" w:hAnsi="標楷體"/>
        </w:rPr>
        <w:t xml:space="preserve"> “Research method” i</w:t>
      </w:r>
      <w:r w:rsidR="00756087">
        <w:rPr>
          <w:rFonts w:ascii="標楷體" w:hAnsi="標楷體"/>
        </w:rPr>
        <w:t xml:space="preserve">s to briefly describe the </w:t>
      </w:r>
      <w:r w:rsidR="00E22E1E">
        <w:rPr>
          <w:rFonts w:ascii="標楷體" w:hAnsi="標楷體"/>
        </w:rPr>
        <w:t xml:space="preserve">method </w:t>
      </w:r>
      <w:r w:rsidR="00756087">
        <w:rPr>
          <w:rFonts w:ascii="標楷體" w:hAnsi="標楷體"/>
        </w:rPr>
        <w:t>used in this work</w:t>
      </w:r>
      <w:r w:rsidR="00E22E1E">
        <w:rPr>
          <w:rFonts w:ascii="標楷體" w:hAnsi="標楷體"/>
        </w:rPr>
        <w:t>. “Result</w:t>
      </w:r>
      <w:r w:rsidR="00756087">
        <w:rPr>
          <w:rFonts w:ascii="標楷體" w:hAnsi="標楷體"/>
        </w:rPr>
        <w:t>s” is to explain</w:t>
      </w:r>
      <w:r w:rsidR="00E22E1E">
        <w:rPr>
          <w:rFonts w:ascii="標楷體" w:hAnsi="標楷體"/>
        </w:rPr>
        <w:t xml:space="preserve"> the important discoveries. “Conclusion” is to summarize the most important result, </w:t>
      </w:r>
      <w:r w:rsidR="0010090E">
        <w:rPr>
          <w:rFonts w:ascii="標楷體" w:hAnsi="標楷體"/>
        </w:rPr>
        <w:t xml:space="preserve">extended meaning, and </w:t>
      </w:r>
      <w:r w:rsidR="00756087">
        <w:rPr>
          <w:rFonts w:ascii="標楷體" w:hAnsi="標楷體"/>
        </w:rPr>
        <w:t xml:space="preserve">major </w:t>
      </w:r>
      <w:r w:rsidR="0010090E">
        <w:rPr>
          <w:rFonts w:ascii="標楷體" w:hAnsi="標楷體"/>
        </w:rPr>
        <w:t>contribution</w:t>
      </w:r>
      <w:r w:rsidR="00756087">
        <w:rPr>
          <w:rFonts w:ascii="標楷體" w:hAnsi="標楷體"/>
        </w:rPr>
        <w:t>s</w:t>
      </w:r>
      <w:r w:rsidR="004D04EE">
        <w:rPr>
          <w:rFonts w:ascii="標楷體" w:hAnsi="標楷體"/>
        </w:rPr>
        <w:t xml:space="preserve">. </w:t>
      </w:r>
      <w:r w:rsidR="004D04EE" w:rsidRPr="00E1718D">
        <w:rPr>
          <w:color w:val="C00000"/>
        </w:rPr>
        <w:t>Please</w:t>
      </w:r>
      <w:r w:rsidR="00756087">
        <w:rPr>
          <w:color w:val="C00000"/>
        </w:rPr>
        <w:t xml:space="preserve"> modify this example</w:t>
      </w:r>
      <w:r w:rsidR="004D04EE" w:rsidRPr="009A27BD">
        <w:rPr>
          <w:color w:val="C00000"/>
        </w:rPr>
        <w:t xml:space="preserve">, do not change the format. Please add the subject </w:t>
      </w:r>
      <w:r w:rsidR="00FE7823" w:rsidRPr="009A27BD">
        <w:rPr>
          <w:color w:val="C00000"/>
        </w:rPr>
        <w:t xml:space="preserve">in the right of </w:t>
      </w:r>
      <w:r w:rsidR="00756087">
        <w:rPr>
          <w:color w:val="C00000"/>
        </w:rPr>
        <w:t xml:space="preserve">the </w:t>
      </w:r>
      <w:r w:rsidR="00FE7823" w:rsidRPr="009A27BD">
        <w:rPr>
          <w:color w:val="C00000"/>
        </w:rPr>
        <w:t xml:space="preserve">header. </w:t>
      </w:r>
      <w:r w:rsidR="009A27BD" w:rsidRPr="009A27BD">
        <w:rPr>
          <w:color w:val="C00000"/>
        </w:rPr>
        <w:t>The file should be in word or pdf when submitted online.</w:t>
      </w:r>
      <w:bookmarkStart w:id="0" w:name="_GoBack"/>
      <w:bookmarkEnd w:id="0"/>
    </w:p>
    <w:p w14:paraId="54675F5B" w14:textId="77777777" w:rsidR="000428EB" w:rsidRDefault="009A27BD" w:rsidP="00C90F1D">
      <w:pPr>
        <w:pStyle w:val="af6"/>
        <w:spacing w:before="120" w:after="120"/>
      </w:pPr>
      <w:r>
        <w:rPr>
          <w:b/>
        </w:rPr>
        <w:t>keywords</w:t>
      </w:r>
      <w:r w:rsidR="00C26970" w:rsidRPr="00120BFD">
        <w:t>：</w:t>
      </w:r>
      <w:r>
        <w:t>keyword</w:t>
      </w:r>
      <w:r w:rsidR="0033192C">
        <w:rPr>
          <w:rFonts w:hint="eastAsia"/>
        </w:rPr>
        <w:t>1</w:t>
      </w:r>
      <w:r w:rsidR="0033192C">
        <w:rPr>
          <w:rFonts w:hint="eastAsia"/>
        </w:rPr>
        <w:t>；</w:t>
      </w:r>
      <w:r>
        <w:t>keyword</w:t>
      </w:r>
      <w:r w:rsidR="0033192C">
        <w:t>2</w:t>
      </w:r>
      <w:r w:rsidR="0033192C">
        <w:rPr>
          <w:rFonts w:hint="eastAsia"/>
        </w:rPr>
        <w:t>；</w:t>
      </w:r>
      <w:r>
        <w:t>keyword</w:t>
      </w:r>
      <w:r w:rsidR="0033192C">
        <w:t>3</w:t>
      </w:r>
      <w:r w:rsidR="0016093D">
        <w:rPr>
          <w:rFonts w:hint="eastAsia"/>
        </w:rPr>
        <w:t xml:space="preserve"> </w:t>
      </w:r>
      <w:r w:rsidR="0033192C" w:rsidRPr="00657F72">
        <w:rPr>
          <w:color w:val="C00000"/>
        </w:rPr>
        <w:t>(</w:t>
      </w:r>
      <w:r>
        <w:rPr>
          <w:color w:val="C00000"/>
        </w:rPr>
        <w:t>Please list at least three to six keywords</w:t>
      </w:r>
      <w:r w:rsidR="0033192C" w:rsidRPr="00657F72">
        <w:rPr>
          <w:rFonts w:hint="eastAsia"/>
          <w:color w:val="C00000"/>
        </w:rPr>
        <w:t>)</w:t>
      </w:r>
      <w:r w:rsidR="0033192C">
        <w:rPr>
          <w:rFonts w:hint="eastAsia"/>
        </w:rPr>
        <w:t xml:space="preserve"> </w:t>
      </w:r>
    </w:p>
    <w:p w14:paraId="1CC2073E" w14:textId="77777777" w:rsidR="00C22605" w:rsidRDefault="00756E02" w:rsidP="003E4E11">
      <w:pPr>
        <w:spacing w:beforeLines="50" w:before="120" w:afterLines="50" w:after="120"/>
        <w:ind w:firstLineChars="0" w:firstLine="0"/>
      </w:pPr>
      <w:r>
        <w:rPr>
          <w:rFonts w:hint="eastAsia"/>
        </w:rPr>
        <w:t>_________________________________________________________________________________________________</w:t>
      </w:r>
    </w:p>
    <w:p w14:paraId="5A9C9F8D" w14:textId="77777777" w:rsidR="006F141F" w:rsidRDefault="009A27BD" w:rsidP="0004319D">
      <w:pPr>
        <w:spacing w:beforeLines="50" w:before="120" w:afterLines="50" w:after="120"/>
        <w:ind w:firstLineChars="0" w:firstLine="0"/>
        <w:jc w:val="center"/>
        <w:rPr>
          <w:color w:val="C00000"/>
        </w:rPr>
      </w:pPr>
      <w:r>
        <w:rPr>
          <w:color w:val="C00000"/>
        </w:rPr>
        <w:t xml:space="preserve">Place a </w:t>
      </w:r>
      <w:r w:rsidRPr="009A27BD">
        <w:rPr>
          <w:color w:val="C00000"/>
        </w:rPr>
        <w:t>representative</w:t>
      </w:r>
      <w:r>
        <w:rPr>
          <w:color w:val="C00000"/>
        </w:rPr>
        <w:t xml:space="preserve"> figure here. </w:t>
      </w:r>
    </w:p>
    <w:p w14:paraId="45A1CFBF" w14:textId="5CA73E89" w:rsidR="006F141F" w:rsidRDefault="00747246" w:rsidP="0004319D">
      <w:pPr>
        <w:spacing w:beforeLines="50" w:before="120" w:afterLines="50" w:after="120"/>
        <w:ind w:firstLineChars="0" w:firstLine="0"/>
        <w:jc w:val="center"/>
        <w:rPr>
          <w:color w:val="C00000"/>
        </w:rPr>
      </w:pPr>
      <w:r w:rsidRPr="00F5581F">
        <w:rPr>
          <w:noProof/>
        </w:rPr>
        <w:drawing>
          <wp:inline distT="0" distB="0" distL="0" distR="0" wp14:anchorId="1716FBB1" wp14:editId="67C27AAF">
            <wp:extent cx="4925372" cy="2905125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42" cy="29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B9EF6" w14:textId="77777777" w:rsidR="005203E0" w:rsidRDefault="005203E0" w:rsidP="005203E0">
      <w:pPr>
        <w:spacing w:beforeLines="50" w:before="120" w:afterLines="50" w:after="120"/>
        <w:ind w:firstLineChars="0" w:firstLine="0"/>
        <w:rPr>
          <w:color w:val="C00000"/>
        </w:rPr>
        <w:sectPr w:rsidR="005203E0" w:rsidSect="003A64F0">
          <w:headerReference w:type="even" r:id="rId15"/>
          <w:headerReference w:type="default" r:id="rId16"/>
          <w:headerReference w:type="first" r:id="rId17"/>
          <w:type w:val="continuous"/>
          <w:pgSz w:w="11907" w:h="16840" w:code="9"/>
          <w:pgMar w:top="1418" w:right="1077" w:bottom="1418" w:left="1077" w:header="851" w:footer="992" w:gutter="0"/>
          <w:cols w:space="720"/>
        </w:sectPr>
      </w:pPr>
    </w:p>
    <w:p w14:paraId="31FE35A2" w14:textId="77777777" w:rsidR="005203E0" w:rsidRPr="005203E0" w:rsidRDefault="005203E0" w:rsidP="005203E0">
      <w:pPr>
        <w:snapToGrid/>
        <w:spacing w:beforeLines="50" w:before="180" w:afterLines="50" w:after="180" w:line="720" w:lineRule="auto"/>
        <w:ind w:firstLineChars="0" w:firstLine="0"/>
        <w:jc w:val="center"/>
        <w:rPr>
          <w:b/>
          <w:bCs/>
          <w:sz w:val="40"/>
          <w:szCs w:val="40"/>
        </w:rPr>
      </w:pPr>
      <w:r w:rsidRPr="005203E0">
        <w:rPr>
          <w:rFonts w:hAnsi="標楷體" w:hint="eastAsia"/>
          <w:b/>
          <w:kern w:val="0"/>
          <w:sz w:val="40"/>
          <w:szCs w:val="40"/>
        </w:rPr>
        <w:lastRenderedPageBreak/>
        <w:t>中華民國力</w:t>
      </w:r>
      <w:r w:rsidRPr="005203E0">
        <w:rPr>
          <w:rFonts w:hAnsi="標楷體"/>
          <w:b/>
          <w:kern w:val="0"/>
          <w:sz w:val="40"/>
          <w:szCs w:val="40"/>
        </w:rPr>
        <w:t>學學會第四十</w:t>
      </w:r>
      <w:r w:rsidR="0085228B">
        <w:rPr>
          <w:rFonts w:hAnsi="標楷體"/>
          <w:b/>
          <w:kern w:val="0"/>
          <w:sz w:val="40"/>
          <w:szCs w:val="40"/>
        </w:rPr>
        <w:t>五</w:t>
      </w:r>
      <w:r w:rsidRPr="005203E0">
        <w:rPr>
          <w:rFonts w:hAnsi="標楷體"/>
          <w:b/>
          <w:kern w:val="0"/>
          <w:sz w:val="40"/>
          <w:szCs w:val="40"/>
        </w:rPr>
        <w:t>屆全國力學會議</w:t>
      </w:r>
      <w:r w:rsidRPr="005203E0">
        <w:rPr>
          <w:b/>
          <w:bCs/>
          <w:sz w:val="40"/>
          <w:szCs w:val="40"/>
        </w:rPr>
        <w:t>授權同意書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54"/>
      </w:tblGrid>
      <w:tr w:rsidR="005203E0" w:rsidRPr="005203E0" w14:paraId="2CD0668D" w14:textId="77777777" w:rsidTr="00442175">
        <w:trPr>
          <w:jc w:val="center"/>
        </w:trPr>
        <w:tc>
          <w:tcPr>
            <w:tcW w:w="9154" w:type="dxa"/>
          </w:tcPr>
          <w:p w14:paraId="005C61D8" w14:textId="77777777" w:rsidR="005203E0" w:rsidRPr="005203E0" w:rsidRDefault="005203E0" w:rsidP="005203E0">
            <w:pPr>
              <w:spacing w:beforeLines="150" w:before="540" w:afterLines="50" w:after="180" w:line="276" w:lineRule="auto"/>
              <w:ind w:firstLineChars="0" w:firstLine="0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>為推廣科技部優良成果，積極協助產業技術升級，提升我國科技水準，厚植國家經濟發展基礎，並促進產學合作的機會，</w:t>
            </w:r>
            <w:r w:rsidRPr="005203E0">
              <w:rPr>
                <w:bCs/>
                <w:sz w:val="32"/>
                <w:szCs w:val="32"/>
              </w:rPr>
              <w:t>茲同意無償授權科技部工程科技推展中心將本人於</w:t>
            </w:r>
          </w:p>
          <w:p w14:paraId="732254B6" w14:textId="77777777" w:rsidR="005203E0" w:rsidRPr="005203E0" w:rsidRDefault="005203E0" w:rsidP="005203E0">
            <w:pPr>
              <w:spacing w:beforeLines="150" w:before="540" w:afterLines="50" w:after="180" w:line="276" w:lineRule="auto"/>
              <w:ind w:firstLineChars="0" w:firstLine="0"/>
              <w:rPr>
                <w:bCs/>
                <w:sz w:val="32"/>
                <w:szCs w:val="32"/>
                <w:u w:val="single"/>
              </w:rPr>
            </w:pPr>
            <w:r w:rsidRPr="005203E0">
              <w:rPr>
                <w:bCs/>
                <w:sz w:val="32"/>
                <w:szCs w:val="32"/>
              </w:rPr>
              <w:t>中華民國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85228B"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85228B">
              <w:rPr>
                <w:bCs/>
                <w:sz w:val="32"/>
                <w:szCs w:val="32"/>
                <w:u w:val="single"/>
              </w:rPr>
              <w:t>0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年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bCs/>
                <w:sz w:val="32"/>
                <w:szCs w:val="32"/>
                <w:u w:val="single"/>
              </w:rPr>
              <w:t>11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月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="0085228B">
              <w:rPr>
                <w:bCs/>
                <w:sz w:val="32"/>
                <w:szCs w:val="32"/>
                <w:u w:val="single"/>
              </w:rPr>
              <w:t>18-19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日，由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="0085228B">
              <w:rPr>
                <w:rFonts w:hint="eastAsia"/>
                <w:bCs/>
                <w:sz w:val="32"/>
                <w:szCs w:val="32"/>
                <w:u w:val="single"/>
              </w:rPr>
              <w:t>國立臺灣</w:t>
            </w:r>
            <w:r>
              <w:rPr>
                <w:rFonts w:hint="eastAsia"/>
                <w:bCs/>
                <w:sz w:val="32"/>
                <w:szCs w:val="32"/>
                <w:u w:val="single"/>
              </w:rPr>
              <w:t>大學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主辦</w:t>
            </w:r>
          </w:p>
          <w:p w14:paraId="0718C1A2" w14:textId="77777777" w:rsidR="005203E0" w:rsidRPr="005203E0" w:rsidRDefault="005203E0" w:rsidP="005203E0">
            <w:pPr>
              <w:snapToGrid/>
              <w:spacing w:beforeLines="50" w:before="180" w:afterLines="50" w:after="180" w:line="276" w:lineRule="auto"/>
              <w:ind w:firstLineChars="0" w:firstLine="0"/>
              <w:jc w:val="left"/>
              <w:rPr>
                <w:sz w:val="32"/>
                <w:szCs w:val="32"/>
                <w:u w:val="single"/>
              </w:rPr>
            </w:pPr>
            <w:r w:rsidRPr="005203E0">
              <w:rPr>
                <w:bCs/>
                <w:sz w:val="32"/>
                <w:szCs w:val="32"/>
              </w:rPr>
              <w:t>會議名稱</w:t>
            </w:r>
            <w:r>
              <w:rPr>
                <w:rFonts w:hint="eastAsia"/>
                <w:bCs/>
                <w:sz w:val="32"/>
                <w:szCs w:val="32"/>
              </w:rPr>
              <w:t>：</w:t>
            </w:r>
            <w:r w:rsidRPr="005203E0">
              <w:rPr>
                <w:rFonts w:hAnsi="標楷體" w:hint="eastAsia"/>
                <w:b/>
                <w:kern w:val="0"/>
                <w:sz w:val="32"/>
                <w:szCs w:val="32"/>
                <w:u w:val="single"/>
              </w:rPr>
              <w:t>中華民國力</w:t>
            </w:r>
            <w:r w:rsidRPr="005203E0">
              <w:rPr>
                <w:rFonts w:hAnsi="標楷體"/>
                <w:b/>
                <w:kern w:val="0"/>
                <w:sz w:val="32"/>
                <w:szCs w:val="32"/>
                <w:u w:val="single"/>
              </w:rPr>
              <w:t>學學會第四十</w:t>
            </w:r>
            <w:r w:rsidR="0085228B">
              <w:rPr>
                <w:rFonts w:hAnsi="標楷體" w:hint="eastAsia"/>
                <w:b/>
                <w:kern w:val="0"/>
                <w:sz w:val="32"/>
                <w:szCs w:val="32"/>
                <w:u w:val="single"/>
              </w:rPr>
              <w:t>五</w:t>
            </w:r>
            <w:r w:rsidRPr="005203E0">
              <w:rPr>
                <w:rFonts w:hAnsi="標楷體"/>
                <w:b/>
                <w:kern w:val="0"/>
                <w:sz w:val="32"/>
                <w:szCs w:val="32"/>
                <w:u w:val="single"/>
              </w:rPr>
              <w:t>屆全國力學會議</w:t>
            </w:r>
          </w:p>
          <w:p w14:paraId="5BC91AEC" w14:textId="77777777"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bCs/>
                <w:sz w:val="32"/>
                <w:szCs w:val="32"/>
              </w:rPr>
              <w:t>，發表</w:t>
            </w:r>
            <w:r w:rsidRPr="005203E0">
              <w:rPr>
                <w:rFonts w:hint="eastAsia"/>
                <w:bCs/>
                <w:sz w:val="32"/>
                <w:szCs w:val="32"/>
              </w:rPr>
              <w:t xml:space="preserve">　　</w:t>
            </w:r>
            <w:r w:rsidRPr="005203E0">
              <w:rPr>
                <w:rFonts w:hint="eastAsia"/>
                <w:bCs/>
                <w:spacing w:val="-320"/>
                <w:sz w:val="32"/>
                <w:szCs w:val="32"/>
              </w:rPr>
              <w:t>ˇ</w:t>
            </w:r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口頭發表論文</w:t>
            </w:r>
          </w:p>
          <w:p w14:paraId="4D1ABCFB" w14:textId="77777777"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 xml:space="preserve">　　　</w:t>
            </w:r>
            <w:r w:rsidRPr="005203E0">
              <w:rPr>
                <w:rFonts w:hint="eastAsia"/>
                <w:sz w:val="32"/>
                <w:szCs w:val="32"/>
              </w:rPr>
              <w:t xml:space="preserve">　　</w:t>
            </w:r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海報展覽</w:t>
            </w:r>
          </w:p>
          <w:p w14:paraId="15D0BC95" w14:textId="77777777"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 xml:space="preserve">　　　</w:t>
            </w:r>
            <w:r w:rsidRPr="005203E0">
              <w:rPr>
                <w:rFonts w:hint="eastAsia"/>
                <w:sz w:val="32"/>
                <w:szCs w:val="32"/>
              </w:rPr>
              <w:t xml:space="preserve">　　</w:t>
            </w:r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專題演講</w:t>
            </w:r>
            <w:r w:rsidRPr="005203E0">
              <w:rPr>
                <w:bCs/>
                <w:sz w:val="32"/>
                <w:szCs w:val="32"/>
              </w:rPr>
              <w:t xml:space="preserve">             </w:t>
            </w:r>
            <w:r w:rsidRPr="005203E0">
              <w:rPr>
                <w:bCs/>
                <w:sz w:val="32"/>
                <w:szCs w:val="32"/>
              </w:rPr>
              <w:t>之錄影檔、聲音檔、照片、投影片、論文摘要及全文內容，予以數位典藏並上網公開播放。本資料僅供科技部工程司產學媒合之目的使用。</w:t>
            </w:r>
          </w:p>
          <w:p w14:paraId="03DF59FA" w14:textId="77777777" w:rsidR="005203E0" w:rsidRPr="005203E0" w:rsidRDefault="005203E0" w:rsidP="005203E0">
            <w:pPr>
              <w:snapToGrid/>
              <w:ind w:firstLineChars="0" w:firstLine="0"/>
              <w:jc w:val="left"/>
              <w:rPr>
                <w:bCs/>
                <w:sz w:val="32"/>
                <w:szCs w:val="32"/>
              </w:rPr>
            </w:pPr>
          </w:p>
          <w:p w14:paraId="2A8B87FD" w14:textId="77777777" w:rsidR="005203E0" w:rsidRPr="005203E0" w:rsidRDefault="005203E0" w:rsidP="005203E0">
            <w:pPr>
              <w:wordWrap w:val="0"/>
              <w:snapToGrid/>
              <w:spacing w:line="600" w:lineRule="auto"/>
              <w:ind w:firstLine="640"/>
              <w:jc w:val="right"/>
              <w:rPr>
                <w:sz w:val="32"/>
                <w:szCs w:val="22"/>
                <w:u w:val="single"/>
              </w:rPr>
            </w:pPr>
            <w:r w:rsidRPr="005203E0">
              <w:rPr>
                <w:sz w:val="32"/>
                <w:szCs w:val="22"/>
              </w:rPr>
              <w:t>立同意書人：</w:t>
            </w:r>
            <w:r w:rsidRPr="005203E0">
              <w:rPr>
                <w:sz w:val="32"/>
                <w:szCs w:val="22"/>
                <w:u w:val="single"/>
              </w:rPr>
              <w:t xml:space="preserve">    </w:t>
            </w:r>
            <w:r w:rsidRPr="005203E0">
              <w:rPr>
                <w:rFonts w:hint="eastAsia"/>
                <w:sz w:val="32"/>
                <w:szCs w:val="22"/>
                <w:u w:val="single"/>
              </w:rPr>
              <w:t xml:space="preserve">     </w:t>
            </w:r>
            <w:r w:rsidRPr="005203E0">
              <w:rPr>
                <w:sz w:val="32"/>
                <w:szCs w:val="22"/>
                <w:u w:val="single"/>
              </w:rPr>
              <w:t xml:space="preserve">                </w:t>
            </w:r>
          </w:p>
          <w:p w14:paraId="45ECC948" w14:textId="77777777" w:rsidR="005203E0" w:rsidRPr="005203E0" w:rsidRDefault="005203E0" w:rsidP="005203E0">
            <w:pPr>
              <w:wordWrap w:val="0"/>
              <w:snapToGrid/>
              <w:spacing w:line="600" w:lineRule="auto"/>
              <w:ind w:leftChars="1289" w:left="2578" w:firstLineChars="0" w:firstLine="0"/>
              <w:jc w:val="right"/>
              <w:rPr>
                <w:sz w:val="32"/>
                <w:szCs w:val="22"/>
              </w:rPr>
            </w:pPr>
            <w:r w:rsidRPr="005203E0">
              <w:rPr>
                <w:sz w:val="32"/>
                <w:szCs w:val="32"/>
              </w:rPr>
              <w:t>聯絡電話：</w:t>
            </w:r>
            <w:r w:rsidRPr="005203E0">
              <w:rPr>
                <w:sz w:val="32"/>
                <w:szCs w:val="32"/>
                <w:u w:val="single"/>
              </w:rPr>
              <w:t xml:space="preserve">    </w:t>
            </w:r>
            <w:r w:rsidRPr="005203E0">
              <w:rPr>
                <w:rFonts w:hint="eastAsia"/>
                <w:sz w:val="32"/>
                <w:szCs w:val="32"/>
                <w:u w:val="single"/>
              </w:rPr>
              <w:t xml:space="preserve">     </w:t>
            </w:r>
            <w:r w:rsidRPr="005203E0">
              <w:rPr>
                <w:sz w:val="32"/>
                <w:szCs w:val="32"/>
                <w:u w:val="single"/>
              </w:rPr>
              <w:t xml:space="preserve">                  </w:t>
            </w:r>
          </w:p>
          <w:p w14:paraId="27F296DD" w14:textId="77777777" w:rsidR="005203E0" w:rsidRPr="005203E0" w:rsidRDefault="005203E0" w:rsidP="005203E0">
            <w:pPr>
              <w:wordWrap w:val="0"/>
              <w:snapToGrid/>
              <w:spacing w:line="600" w:lineRule="auto"/>
              <w:ind w:leftChars="1289" w:left="2578" w:firstLineChars="0" w:firstLine="0"/>
              <w:jc w:val="right"/>
              <w:rPr>
                <w:sz w:val="32"/>
                <w:szCs w:val="22"/>
              </w:rPr>
            </w:pPr>
            <w:r w:rsidRPr="005203E0">
              <w:rPr>
                <w:sz w:val="32"/>
                <w:szCs w:val="32"/>
              </w:rPr>
              <w:t>E-</w:t>
            </w:r>
            <w:r w:rsidRPr="005203E0">
              <w:rPr>
                <w:rFonts w:hint="eastAsia"/>
                <w:sz w:val="32"/>
                <w:szCs w:val="32"/>
              </w:rPr>
              <w:t>mail</w:t>
            </w:r>
            <w:r w:rsidRPr="005203E0">
              <w:rPr>
                <w:sz w:val="32"/>
                <w:szCs w:val="32"/>
              </w:rPr>
              <w:t>：</w:t>
            </w:r>
            <w:r w:rsidRPr="005203E0">
              <w:rPr>
                <w:sz w:val="32"/>
                <w:szCs w:val="32"/>
                <w:u w:val="single"/>
              </w:rPr>
              <w:t xml:space="preserve">                             </w:t>
            </w:r>
          </w:p>
          <w:p w14:paraId="20926F9C" w14:textId="77777777" w:rsidR="005203E0" w:rsidRPr="005203E0" w:rsidRDefault="005203E0" w:rsidP="005203E0">
            <w:pPr>
              <w:snapToGrid/>
              <w:spacing w:line="600" w:lineRule="auto"/>
              <w:ind w:left="3066" w:firstLineChars="0" w:firstLine="0"/>
              <w:rPr>
                <w:bCs/>
                <w:color w:val="FF0000"/>
                <w:sz w:val="32"/>
                <w:szCs w:val="32"/>
              </w:rPr>
            </w:pPr>
            <w:r w:rsidRPr="005203E0">
              <w:rPr>
                <w:sz w:val="32"/>
                <w:szCs w:val="22"/>
              </w:rPr>
              <w:t>中華民國</w:t>
            </w:r>
            <w:r w:rsidRPr="005203E0">
              <w:rPr>
                <w:sz w:val="32"/>
                <w:szCs w:val="22"/>
              </w:rPr>
              <w:t xml:space="preserve">      </w:t>
            </w:r>
            <w:r w:rsidRPr="005203E0">
              <w:rPr>
                <w:sz w:val="32"/>
                <w:szCs w:val="22"/>
              </w:rPr>
              <w:t>年</w:t>
            </w:r>
            <w:r w:rsidRPr="005203E0">
              <w:rPr>
                <w:sz w:val="32"/>
                <w:szCs w:val="22"/>
              </w:rPr>
              <w:t xml:space="preserve">     </w:t>
            </w:r>
            <w:r w:rsidRPr="005203E0">
              <w:rPr>
                <w:sz w:val="32"/>
                <w:szCs w:val="22"/>
              </w:rPr>
              <w:t>月</w:t>
            </w:r>
            <w:r w:rsidRPr="005203E0">
              <w:rPr>
                <w:sz w:val="32"/>
                <w:szCs w:val="22"/>
              </w:rPr>
              <w:t xml:space="preserve">     </w:t>
            </w:r>
            <w:r w:rsidRPr="005203E0">
              <w:rPr>
                <w:sz w:val="32"/>
                <w:szCs w:val="22"/>
              </w:rPr>
              <w:t>日</w:t>
            </w:r>
          </w:p>
        </w:tc>
      </w:tr>
    </w:tbl>
    <w:p w14:paraId="51FAEF83" w14:textId="77777777" w:rsidR="005203E0" w:rsidRPr="005203E0" w:rsidRDefault="005203E0" w:rsidP="005203E0">
      <w:pPr>
        <w:snapToGrid/>
        <w:ind w:firstLineChars="0" w:firstLine="0"/>
        <w:jc w:val="left"/>
        <w:rPr>
          <w:sz w:val="32"/>
          <w:szCs w:val="22"/>
        </w:rPr>
      </w:pPr>
    </w:p>
    <w:p w14:paraId="22C34896" w14:textId="77777777" w:rsidR="005203E0" w:rsidRPr="0004319D" w:rsidRDefault="005203E0" w:rsidP="005203E0">
      <w:pPr>
        <w:spacing w:beforeLines="50" w:before="180" w:afterLines="50" w:after="180"/>
        <w:ind w:firstLineChars="0" w:firstLine="0"/>
        <w:rPr>
          <w:color w:val="C00000"/>
        </w:rPr>
      </w:pPr>
    </w:p>
    <w:sectPr w:rsidR="005203E0" w:rsidRPr="0004319D" w:rsidSect="00787DEC">
      <w:headerReference w:type="even" r:id="rId18"/>
      <w:headerReference w:type="default" r:id="rId19"/>
      <w:headerReference w:type="first" r:id="rId20"/>
      <w:pgSz w:w="11906" w:h="16838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760678" w14:textId="77777777" w:rsidR="008373C6" w:rsidRDefault="008373C6">
      <w:pPr>
        <w:ind w:firstLine="400"/>
      </w:pPr>
      <w:r>
        <w:separator/>
      </w:r>
    </w:p>
  </w:endnote>
  <w:endnote w:type="continuationSeparator" w:id="0">
    <w:p w14:paraId="76F7FB25" w14:textId="77777777" w:rsidR="008373C6" w:rsidRDefault="008373C6">
      <w:pPr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charset w:val="88"/>
    <w:family w:val="roman"/>
    <w:pitch w:val="variable"/>
    <w:sig w:usb0="A00002FF" w:usb1="28CFFCFA" w:usb2="00000016" w:usb3="00000000" w:csb0="00100001" w:csb1="00000000"/>
  </w:font>
  <w:font w:name="標楷體">
    <w:charset w:val="88"/>
    <w:family w:val="roman"/>
    <w:pitch w:val="variable"/>
    <w:sig w:usb0="00000001" w:usb1="08080000" w:usb2="00000010" w:usb3="00000000" w:csb0="00100000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FCDD7BD" w14:textId="77777777" w:rsidR="00C06DD0" w:rsidRDefault="00C06DD0">
    <w:pPr>
      <w:pStyle w:val="aa"/>
      <w:ind w:firstLine="40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D607D67" w14:textId="77777777" w:rsidR="00C06DD0" w:rsidRDefault="00C06DD0">
    <w:pPr>
      <w:pStyle w:val="aa"/>
      <w:ind w:firstLine="40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AA22C91" w14:textId="77777777" w:rsidR="00C06DD0" w:rsidRDefault="00C06DD0">
    <w:pPr>
      <w:pStyle w:val="aa"/>
      <w:ind w:firstLine="40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381A9F" w14:textId="77777777" w:rsidR="008373C6" w:rsidRDefault="008373C6">
      <w:pPr>
        <w:ind w:firstLine="400"/>
      </w:pPr>
      <w:r>
        <w:separator/>
      </w:r>
    </w:p>
  </w:footnote>
  <w:footnote w:type="continuationSeparator" w:id="0">
    <w:p w14:paraId="3674BEDD" w14:textId="77777777" w:rsidR="008373C6" w:rsidRDefault="008373C6">
      <w:pPr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BAF8296" w14:textId="77777777" w:rsidR="00C06DD0" w:rsidRDefault="00C06DD0">
    <w:pPr>
      <w:pStyle w:val="a8"/>
      <w:ind w:firstLine="40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5988"/>
      <w:gridCol w:w="425"/>
      <w:gridCol w:w="3232"/>
    </w:tblGrid>
    <w:tr w:rsidR="00672876" w:rsidRPr="00A2333C" w14:paraId="34516404" w14:textId="77777777" w:rsidTr="00B426CA">
      <w:tc>
        <w:tcPr>
          <w:tcW w:w="5988" w:type="dxa"/>
          <w:shd w:val="clear" w:color="auto" w:fill="auto"/>
          <w:tcMar>
            <w:left w:w="0" w:type="dxa"/>
            <w:right w:w="0" w:type="dxa"/>
          </w:tcMar>
        </w:tcPr>
        <w:p w14:paraId="356FEA8F" w14:textId="77777777" w:rsidR="00672876" w:rsidRPr="00A2333C" w:rsidRDefault="00EB34C2" w:rsidP="00B426CA">
          <w:pPr>
            <w:autoSpaceDE w:val="0"/>
            <w:autoSpaceDN w:val="0"/>
            <w:adjustRightInd w:val="0"/>
            <w:ind w:firstLineChars="0" w:firstLine="0"/>
            <w:rPr>
              <w:rFonts w:hAnsi="標楷體"/>
              <w:kern w:val="0"/>
              <w:sz w:val="16"/>
              <w:szCs w:val="16"/>
            </w:rPr>
          </w:pPr>
          <w:r w:rsidRPr="00A2333C">
            <w:rPr>
              <w:rFonts w:hAnsi="標楷體" w:hint="eastAsia"/>
              <w:kern w:val="0"/>
              <w:sz w:val="16"/>
              <w:szCs w:val="16"/>
            </w:rPr>
            <w:t>中華民國力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學學會第四十</w:t>
          </w:r>
          <w:r w:rsidR="00DA5C8E">
            <w:rPr>
              <w:rFonts w:hAnsi="標楷體" w:hint="eastAsia"/>
              <w:kern w:val="0"/>
              <w:sz w:val="16"/>
              <w:szCs w:val="16"/>
            </w:rPr>
            <w:t>五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屆全國力學會議</w:t>
          </w:r>
          <w:r w:rsidR="00141280">
            <w:rPr>
              <w:rFonts w:hAnsi="標楷體" w:hint="eastAsia"/>
              <w:kern w:val="0"/>
              <w:sz w:val="16"/>
              <w:szCs w:val="16"/>
            </w:rPr>
            <w:t xml:space="preserve"> (</w:t>
          </w:r>
          <w:r w:rsidR="00DA5C8E">
            <w:rPr>
              <w:rFonts w:hAnsi="標楷體"/>
              <w:kern w:val="0"/>
              <w:sz w:val="16"/>
              <w:szCs w:val="16"/>
            </w:rPr>
            <w:t>CTAM 202</w:t>
          </w:r>
          <w:r w:rsidR="00DA5C8E">
            <w:rPr>
              <w:rFonts w:hAnsi="標楷體" w:hint="eastAsia"/>
              <w:kern w:val="0"/>
              <w:sz w:val="16"/>
              <w:szCs w:val="16"/>
            </w:rPr>
            <w:t>1</w:t>
          </w:r>
          <w:r w:rsidR="00141280">
            <w:rPr>
              <w:rFonts w:hAnsi="標楷體" w:hint="eastAsia"/>
              <w:kern w:val="0"/>
              <w:sz w:val="16"/>
              <w:szCs w:val="16"/>
            </w:rPr>
            <w:t>)</w:t>
          </w:r>
        </w:p>
      </w:tc>
      <w:tc>
        <w:tcPr>
          <w:tcW w:w="3657" w:type="dxa"/>
          <w:gridSpan w:val="2"/>
          <w:shd w:val="clear" w:color="auto" w:fill="auto"/>
          <w:tcMar>
            <w:left w:w="0" w:type="dxa"/>
            <w:right w:w="0" w:type="dxa"/>
          </w:tcMar>
        </w:tcPr>
        <w:p w14:paraId="218632A3" w14:textId="77777777" w:rsidR="00672876" w:rsidRPr="00A2333C" w:rsidRDefault="00DA5C8E" w:rsidP="00B426CA">
          <w:pPr>
            <w:autoSpaceDE w:val="0"/>
            <w:autoSpaceDN w:val="0"/>
            <w:adjustRightInd w:val="0"/>
            <w:ind w:firstLineChars="0" w:firstLine="0"/>
            <w:jc w:val="right"/>
            <w:rPr>
              <w:rFonts w:hAnsi="標楷體"/>
              <w:kern w:val="0"/>
              <w:sz w:val="16"/>
              <w:szCs w:val="16"/>
            </w:rPr>
          </w:pPr>
          <w:r>
            <w:rPr>
              <w:rFonts w:ascii="標楷體" w:hAnsi="標楷體" w:hint="eastAsia"/>
              <w:kern w:val="0"/>
              <w:sz w:val="16"/>
              <w:szCs w:val="16"/>
            </w:rPr>
            <w:t>新北市</w:t>
          </w:r>
          <w:r w:rsidR="00141280">
            <w:rPr>
              <w:rFonts w:ascii="標楷體" w:hAnsi="標楷體" w:hint="eastAsia"/>
              <w:kern w:val="0"/>
              <w:sz w:val="16"/>
              <w:szCs w:val="16"/>
            </w:rPr>
            <w:t>,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>202</w:t>
          </w:r>
          <w:r>
            <w:rPr>
              <w:rFonts w:hint="eastAsia"/>
              <w:kern w:val="0"/>
              <w:sz w:val="16"/>
              <w:szCs w:val="16"/>
            </w:rPr>
            <w:t>1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年</w:t>
          </w:r>
          <w:r w:rsidR="00672876" w:rsidRPr="00A2333C">
            <w:rPr>
              <w:kern w:val="0"/>
              <w:sz w:val="16"/>
              <w:szCs w:val="16"/>
            </w:rPr>
            <w:t>11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月</w:t>
          </w:r>
          <w:r>
            <w:rPr>
              <w:rFonts w:hAnsi="標楷體"/>
              <w:kern w:val="0"/>
              <w:sz w:val="16"/>
              <w:szCs w:val="16"/>
            </w:rPr>
            <w:t>18</w:t>
          </w:r>
          <w:r w:rsidR="00141280">
            <w:rPr>
              <w:kern w:val="0"/>
              <w:sz w:val="16"/>
              <w:szCs w:val="16"/>
            </w:rPr>
            <w:t>–</w:t>
          </w:r>
          <w:r>
            <w:rPr>
              <w:rFonts w:hAnsi="標楷體"/>
              <w:kern w:val="0"/>
              <w:sz w:val="16"/>
              <w:szCs w:val="16"/>
            </w:rPr>
            <w:t>19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>日</w:t>
          </w:r>
        </w:p>
      </w:tc>
    </w:tr>
    <w:tr w:rsidR="00672876" w:rsidRPr="00A2333C" w14:paraId="14C2DD98" w14:textId="77777777" w:rsidTr="00C43543">
      <w:tc>
        <w:tcPr>
          <w:tcW w:w="6413" w:type="dxa"/>
          <w:gridSpan w:val="2"/>
          <w:shd w:val="clear" w:color="auto" w:fill="auto"/>
          <w:tcMar>
            <w:left w:w="0" w:type="dxa"/>
            <w:right w:w="0" w:type="dxa"/>
          </w:tcMar>
        </w:tcPr>
        <w:p w14:paraId="3176CE43" w14:textId="77777777" w:rsidR="00672876" w:rsidRPr="00A2333C" w:rsidRDefault="00154773" w:rsidP="00154773">
          <w:pPr>
            <w:autoSpaceDE w:val="0"/>
            <w:autoSpaceDN w:val="0"/>
            <w:adjustRightInd w:val="0"/>
            <w:ind w:firstLineChars="0" w:firstLine="0"/>
            <w:rPr>
              <w:rFonts w:hAnsi="標楷體"/>
              <w:kern w:val="0"/>
              <w:sz w:val="16"/>
              <w:szCs w:val="16"/>
            </w:rPr>
          </w:pPr>
          <w:r>
            <w:rPr>
              <w:kern w:val="0"/>
              <w:sz w:val="16"/>
              <w:szCs w:val="16"/>
            </w:rPr>
            <w:t>4</w:t>
          </w:r>
          <w:r w:rsidR="00DA5C8E">
            <w:rPr>
              <w:kern w:val="0"/>
              <w:sz w:val="16"/>
              <w:szCs w:val="16"/>
            </w:rPr>
            <w:t>5</w:t>
          </w:r>
          <w:r w:rsidR="00DA5C8E">
            <w:rPr>
              <w:kern w:val="0"/>
              <w:sz w:val="16"/>
              <w:szCs w:val="16"/>
              <w:vertAlign w:val="superscript"/>
            </w:rPr>
            <w:t>th</w:t>
          </w:r>
          <w:r w:rsidR="00672876" w:rsidRPr="00A2333C">
            <w:rPr>
              <w:kern w:val="0"/>
              <w:sz w:val="16"/>
              <w:szCs w:val="16"/>
            </w:rPr>
            <w:t xml:space="preserve"> National Conference on Theoreti</w:t>
          </w:r>
          <w:r w:rsidR="00DA5C8E">
            <w:rPr>
              <w:kern w:val="0"/>
              <w:sz w:val="16"/>
              <w:szCs w:val="16"/>
            </w:rPr>
            <w:t>cal and Applied Mechanics, New Taipei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 xml:space="preserve">, Taiwan, </w:t>
          </w:r>
          <w:r w:rsidR="00DA5C8E">
            <w:rPr>
              <w:kern w:val="0"/>
              <w:sz w:val="16"/>
              <w:szCs w:val="16"/>
            </w:rPr>
            <w:t>Nov. 18-19</w:t>
          </w:r>
          <w:r w:rsidR="00672876" w:rsidRPr="00A2333C">
            <w:rPr>
              <w:kern w:val="0"/>
              <w:sz w:val="16"/>
              <w:szCs w:val="16"/>
            </w:rPr>
            <w:t>, 20</w:t>
          </w:r>
          <w:r>
            <w:rPr>
              <w:kern w:val="0"/>
              <w:sz w:val="16"/>
              <w:szCs w:val="16"/>
            </w:rPr>
            <w:t>2</w:t>
          </w:r>
          <w:r w:rsidR="00DA5C8E">
            <w:rPr>
              <w:kern w:val="0"/>
              <w:sz w:val="16"/>
              <w:szCs w:val="16"/>
            </w:rPr>
            <w:t>1</w:t>
          </w:r>
        </w:p>
      </w:tc>
      <w:tc>
        <w:tcPr>
          <w:tcW w:w="3232" w:type="dxa"/>
          <w:shd w:val="clear" w:color="auto" w:fill="auto"/>
          <w:tcMar>
            <w:left w:w="0" w:type="dxa"/>
            <w:right w:w="0" w:type="dxa"/>
          </w:tcMar>
        </w:tcPr>
        <w:p w14:paraId="35D3ADE4" w14:textId="77777777" w:rsidR="00672876" w:rsidRPr="00A2333C" w:rsidRDefault="00C4593A" w:rsidP="004C4661">
          <w:pPr>
            <w:autoSpaceDE w:val="0"/>
            <w:autoSpaceDN w:val="0"/>
            <w:adjustRightInd w:val="0"/>
            <w:ind w:firstLineChars="0" w:firstLine="0"/>
            <w:jc w:val="right"/>
            <w:rPr>
              <w:rFonts w:hAnsi="標楷體"/>
              <w:kern w:val="0"/>
              <w:sz w:val="16"/>
              <w:szCs w:val="16"/>
            </w:rPr>
          </w:pPr>
          <w:r w:rsidRPr="00C4593A">
            <w:rPr>
              <w:rFonts w:hint="eastAsia"/>
              <w:color w:val="C00000"/>
              <w:kern w:val="0"/>
              <w:sz w:val="16"/>
              <w:szCs w:val="16"/>
            </w:rPr>
            <w:t>工程論壇主題</w:t>
          </w:r>
        </w:p>
      </w:tc>
    </w:tr>
  </w:tbl>
  <w:p w14:paraId="12BBDAED" w14:textId="77777777" w:rsidR="009D0E37" w:rsidRPr="00D15B6B" w:rsidRDefault="009D0E37" w:rsidP="00EB34C2">
    <w:pPr>
      <w:autoSpaceDE w:val="0"/>
      <w:autoSpaceDN w:val="0"/>
      <w:adjustRightInd w:val="0"/>
      <w:ind w:firstLine="400"/>
      <w:rPr>
        <w:color w:val="FF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DC47483" w14:textId="77777777" w:rsidR="00C06DD0" w:rsidRDefault="00C06DD0">
    <w:pPr>
      <w:pStyle w:val="a8"/>
      <w:ind w:firstLine="400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1929CF4" w14:textId="77777777" w:rsidR="00996123" w:rsidRDefault="008373C6">
    <w:pPr>
      <w:pStyle w:val="a8"/>
      <w:ind w:firstLine="400"/>
    </w:pPr>
    <w:r>
      <w:rPr>
        <w:noProof/>
      </w:rPr>
      <w:pict w14:anchorId="58B730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216610" o:spid="_x0000_s2050" type="#_x0000_t75" style="position:absolute;left:0;text-align:left;margin-left:0;margin-top:0;width:265.5pt;height:261pt;z-index:-251658752;mso-position-horizontal:center;mso-position-horizontal-relative:margin;mso-position-vertical:center;mso-position-vertical-relative:margin" o:allowincell="f">
          <v:imagedata r:id="rId1" o:title="國科會工程中心logo-0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BFDE20C" w14:textId="77777777" w:rsidR="00996123" w:rsidRDefault="004C6BD3" w:rsidP="00996123">
    <w:pPr>
      <w:pStyle w:val="a8"/>
      <w:spacing w:line="0" w:lineRule="atLeast"/>
      <w:ind w:firstLine="400"/>
    </w:pPr>
    <w:r>
      <w:rPr>
        <w:noProof/>
        <w:lang w:val="en-US" w:eastAsia="zh-TW"/>
      </w:rPr>
      <w:drawing>
        <wp:anchor distT="0" distB="0" distL="114300" distR="114300" simplePos="0" relativeHeight="251658752" behindDoc="1" locked="0" layoutInCell="1" allowOverlap="1" wp14:anchorId="06DE1886" wp14:editId="115F8747">
          <wp:simplePos x="0" y="0"/>
          <wp:positionH relativeFrom="column">
            <wp:posOffset>1916430</wp:posOffset>
          </wp:positionH>
          <wp:positionV relativeFrom="paragraph">
            <wp:posOffset>3802380</wp:posOffset>
          </wp:positionV>
          <wp:extent cx="2829560" cy="2807970"/>
          <wp:effectExtent l="0" t="0" r="0" b="0"/>
          <wp:wrapNone/>
          <wp:docPr id="3" name="圖片 3" descr="工程中心LOGO (紅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工程中心LOGO (紅)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00" t="6096" r="59291" b="54054"/>
                  <a:stretch>
                    <a:fillRect/>
                  </a:stretch>
                </pic:blipFill>
                <pic:spPr bwMode="auto">
                  <a:xfrm>
                    <a:off x="0" y="0"/>
                    <a:ext cx="2829560" cy="28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7E44C09" w14:textId="77777777" w:rsidR="00996123" w:rsidRDefault="008373C6">
    <w:pPr>
      <w:pStyle w:val="a8"/>
      <w:ind w:firstLine="400"/>
    </w:pPr>
    <w:r>
      <w:rPr>
        <w:noProof/>
      </w:rPr>
      <w:pict w14:anchorId="18D563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216609" o:spid="_x0000_s2049" type="#_x0000_t75" style="position:absolute;left:0;text-align:left;margin-left:0;margin-top:0;width:265.5pt;height:261pt;z-index:-251659776;mso-position-horizontal:center;mso-position-horizontal-relative:margin;mso-position-vertical:center;mso-position-vertical-relative:margin" o:allowincell="f">
          <v:imagedata r:id="rId1" o:title="國科會工程中心logo-0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2B8F6B2" w14:textId="77777777" w:rsidR="00C65646" w:rsidRDefault="008373C6">
    <w:pPr>
      <w:pStyle w:val="a8"/>
      <w:ind w:firstLine="400"/>
    </w:pPr>
    <w:r>
      <w:rPr>
        <w:noProof/>
        <w:lang w:val="en-US" w:eastAsia="zh-TW"/>
      </w:rPr>
      <w:pict w14:anchorId="4D66FF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6" o:spid="_x0000_s2055" type="#_x0000_t75" style="position:absolute;left:0;text-align:left;margin-left:0;margin-top:0;width:283.5pt;height:283.5pt;z-index:-251652608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5478BB7" w14:textId="77777777" w:rsidR="00381D9F" w:rsidRPr="00F565AD" w:rsidRDefault="008373C6" w:rsidP="005203E0">
    <w:pPr>
      <w:pStyle w:val="a8"/>
      <w:ind w:firstLineChars="0" w:firstLine="0"/>
    </w:pPr>
    <w:r>
      <w:rPr>
        <w:noProof/>
        <w:lang w:val="en-US" w:eastAsia="zh-TW"/>
      </w:rPr>
      <w:pict w14:anchorId="0373BF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7" o:spid="_x0000_s2056" type="#_x0000_t75" style="position:absolute;left:0;text-align:left;margin-left:0;margin-top:0;width:283.5pt;height:283.5pt;z-index:-251651584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  <w:r w:rsidR="005203E0">
      <w:rPr>
        <w:noProof/>
        <w:lang w:val="en-US" w:eastAsia="zh-TW"/>
      </w:rPr>
      <w:drawing>
        <wp:inline distT="0" distB="0" distL="0" distR="0" wp14:anchorId="0A8BF36A" wp14:editId="3605CE26">
          <wp:extent cx="6642100" cy="825500"/>
          <wp:effectExtent l="0" t="0" r="6350" b="0"/>
          <wp:docPr id="5" name="圖片 5" descr="首頁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首頁Bann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53EE399" w14:textId="77777777" w:rsidR="00C65646" w:rsidRDefault="008373C6">
    <w:pPr>
      <w:pStyle w:val="a8"/>
      <w:ind w:firstLine="400"/>
    </w:pPr>
    <w:r>
      <w:rPr>
        <w:noProof/>
        <w:lang w:val="en-US" w:eastAsia="zh-TW"/>
      </w:rPr>
      <w:pict w14:anchorId="17C25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5" o:spid="_x0000_s2054" type="#_x0000_t75" style="position:absolute;left:0;text-align:left;margin-left:0;margin-top:0;width:283.5pt;height:283.5pt;z-index:-251653632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644D7"/>
    <w:multiLevelType w:val="singleLevel"/>
    <w:tmpl w:val="82D80F70"/>
    <w:lvl w:ilvl="0">
      <w:start w:val="1"/>
      <w:numFmt w:val="decimal"/>
      <w:lvlText w:val="%1."/>
      <w:lvlJc w:val="left"/>
      <w:pPr>
        <w:tabs>
          <w:tab w:val="num" w:pos="4"/>
        </w:tabs>
        <w:ind w:left="4" w:hanging="288"/>
      </w:pPr>
      <w:rPr>
        <w:rFonts w:hint="default"/>
      </w:rPr>
    </w:lvl>
  </w:abstractNum>
  <w:abstractNum w:abstractNumId="1">
    <w:nsid w:val="131E1951"/>
    <w:multiLevelType w:val="hybridMultilevel"/>
    <w:tmpl w:val="24727A64"/>
    <w:lvl w:ilvl="0" w:tplc="B21C61C6">
      <w:start w:val="1"/>
      <w:numFmt w:val="decimal"/>
      <w:pStyle w:val="a"/>
      <w:lvlText w:val="[%1]"/>
      <w:lvlJc w:val="left"/>
      <w:pPr>
        <w:ind w:left="480" w:hanging="480"/>
      </w:pPr>
      <w:rPr>
        <w:rFonts w:hint="eastAsia"/>
        <w:sz w:val="18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C3E2B95"/>
    <w:multiLevelType w:val="multilevel"/>
    <w:tmpl w:val="4A8AE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B068CD"/>
    <w:multiLevelType w:val="multilevel"/>
    <w:tmpl w:val="0BA8A058"/>
    <w:lvl w:ilvl="0">
      <w:start w:val="1"/>
      <w:numFmt w:val="decimal"/>
      <w:pStyle w:val="a0"/>
      <w:lvlText w:val="%1."/>
      <w:lvlJc w:val="left"/>
      <w:pPr>
        <w:ind w:left="480" w:hanging="480"/>
      </w:pPr>
      <w:rPr>
        <w:rFonts w:hint="eastAsia"/>
      </w:rPr>
    </w:lvl>
    <w:lvl w:ilvl="1">
      <w:start w:val="2"/>
      <w:numFmt w:val="decimal"/>
      <w:isLgl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3F2943B8"/>
    <w:multiLevelType w:val="hybridMultilevel"/>
    <w:tmpl w:val="22B61090"/>
    <w:lvl w:ilvl="0" w:tplc="A40C0326">
      <w:start w:val="1"/>
      <w:numFmt w:val="bullet"/>
      <w:pStyle w:val="a1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C5B1702"/>
    <w:multiLevelType w:val="hybridMultilevel"/>
    <w:tmpl w:val="C7DA6968"/>
    <w:lvl w:ilvl="0" w:tplc="369A1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0A93A10"/>
    <w:multiLevelType w:val="singleLevel"/>
    <w:tmpl w:val="7ED0552C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</w:abstractNum>
  <w:abstractNum w:abstractNumId="7">
    <w:nsid w:val="512C4365"/>
    <w:multiLevelType w:val="singleLevel"/>
    <w:tmpl w:val="7882A942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hint="default"/>
      </w:rPr>
    </w:lvl>
  </w:abstractNum>
  <w:abstractNum w:abstractNumId="8">
    <w:nsid w:val="535C32BB"/>
    <w:multiLevelType w:val="multilevel"/>
    <w:tmpl w:val="DE6EC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7521BC"/>
    <w:multiLevelType w:val="singleLevel"/>
    <w:tmpl w:val="BB30D31C"/>
    <w:lvl w:ilvl="0">
      <w:start w:val="1"/>
      <w:numFmt w:val="decimal"/>
      <w:lvlText w:val="[%1]"/>
      <w:lvlJc w:val="left"/>
      <w:pPr>
        <w:tabs>
          <w:tab w:val="num" w:pos="288"/>
        </w:tabs>
        <w:ind w:left="288" w:hanging="288"/>
      </w:pPr>
      <w:rPr>
        <w:rFonts w:hint="default"/>
      </w:rPr>
    </w:lvl>
  </w:abstractNum>
  <w:abstractNum w:abstractNumId="10">
    <w:nsid w:val="56BE7A62"/>
    <w:multiLevelType w:val="multilevel"/>
    <w:tmpl w:val="85046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9370E1"/>
    <w:multiLevelType w:val="multilevel"/>
    <w:tmpl w:val="76C02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DE6017"/>
    <w:multiLevelType w:val="multilevel"/>
    <w:tmpl w:val="73782BD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13">
    <w:nsid w:val="6D48235D"/>
    <w:multiLevelType w:val="singleLevel"/>
    <w:tmpl w:val="1A3245AE"/>
    <w:lvl w:ilvl="0">
      <w:start w:val="1"/>
      <w:numFmt w:val="upperRoman"/>
      <w:lvlText w:val="%1."/>
      <w:lvlJc w:val="left"/>
      <w:pPr>
        <w:tabs>
          <w:tab w:val="num" w:pos="216"/>
        </w:tabs>
        <w:ind w:left="216" w:hanging="216"/>
      </w:pPr>
      <w:rPr>
        <w:rFonts w:hint="default"/>
      </w:rPr>
    </w:lvl>
  </w:abstractNum>
  <w:abstractNum w:abstractNumId="14">
    <w:nsid w:val="6DD12C83"/>
    <w:multiLevelType w:val="hybridMultilevel"/>
    <w:tmpl w:val="A8D0E3AC"/>
    <w:lvl w:ilvl="0" w:tplc="A95A58D8">
      <w:start w:val="1"/>
      <w:numFmt w:val="decimal"/>
      <w:lvlText w:val="3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3BB2F99"/>
    <w:multiLevelType w:val="hybridMultilevel"/>
    <w:tmpl w:val="5A1A098A"/>
    <w:lvl w:ilvl="0" w:tplc="F0E2A134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7FC416C"/>
    <w:multiLevelType w:val="singleLevel"/>
    <w:tmpl w:val="2B7E03A2"/>
    <w:lvl w:ilvl="0">
      <w:start w:val="1"/>
      <w:numFmt w:val="decimal"/>
      <w:lvlText w:val="%1."/>
      <w:lvlJc w:val="left"/>
      <w:pPr>
        <w:tabs>
          <w:tab w:val="num" w:pos="16"/>
        </w:tabs>
        <w:ind w:left="16" w:hanging="300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6"/>
  </w:num>
  <w:num w:numId="5">
    <w:abstractNumId w:val="13"/>
  </w:num>
  <w:num w:numId="6">
    <w:abstractNumId w:val="12"/>
  </w:num>
  <w:num w:numId="7">
    <w:abstractNumId w:val="9"/>
  </w:num>
  <w:num w:numId="8">
    <w:abstractNumId w:val="15"/>
  </w:num>
  <w:num w:numId="9">
    <w:abstractNumId w:val="5"/>
  </w:num>
  <w:num w:numId="10">
    <w:abstractNumId w:val="12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8"/>
  </w:num>
  <w:num w:numId="13">
    <w:abstractNumId w:val="1"/>
  </w:num>
  <w:num w:numId="14">
    <w:abstractNumId w:val="10"/>
  </w:num>
  <w:num w:numId="15">
    <w:abstractNumId w:val="11"/>
  </w:num>
  <w:num w:numId="16">
    <w:abstractNumId w:val="2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D98"/>
    <w:rsid w:val="00010B72"/>
    <w:rsid w:val="00017853"/>
    <w:rsid w:val="000238F4"/>
    <w:rsid w:val="00033BB7"/>
    <w:rsid w:val="00033C7C"/>
    <w:rsid w:val="000353D2"/>
    <w:rsid w:val="000428EB"/>
    <w:rsid w:val="0004319D"/>
    <w:rsid w:val="000451CA"/>
    <w:rsid w:val="00045646"/>
    <w:rsid w:val="00047D5E"/>
    <w:rsid w:val="00057E43"/>
    <w:rsid w:val="00067703"/>
    <w:rsid w:val="000710B4"/>
    <w:rsid w:val="0007669D"/>
    <w:rsid w:val="00077C1B"/>
    <w:rsid w:val="00077FB2"/>
    <w:rsid w:val="00081FCC"/>
    <w:rsid w:val="000839DD"/>
    <w:rsid w:val="000936F5"/>
    <w:rsid w:val="000952EB"/>
    <w:rsid w:val="000A3E23"/>
    <w:rsid w:val="000B19EA"/>
    <w:rsid w:val="000B38FD"/>
    <w:rsid w:val="000B7117"/>
    <w:rsid w:val="000C30CC"/>
    <w:rsid w:val="000D2DEF"/>
    <w:rsid w:val="000E0758"/>
    <w:rsid w:val="000F2264"/>
    <w:rsid w:val="000F56BB"/>
    <w:rsid w:val="0010090E"/>
    <w:rsid w:val="001009B2"/>
    <w:rsid w:val="00100D8A"/>
    <w:rsid w:val="00100F0C"/>
    <w:rsid w:val="001038E3"/>
    <w:rsid w:val="00111AA3"/>
    <w:rsid w:val="00120BFD"/>
    <w:rsid w:val="00124054"/>
    <w:rsid w:val="00127FCA"/>
    <w:rsid w:val="00135312"/>
    <w:rsid w:val="00141280"/>
    <w:rsid w:val="001427F1"/>
    <w:rsid w:val="0014639D"/>
    <w:rsid w:val="00147FAE"/>
    <w:rsid w:val="00154773"/>
    <w:rsid w:val="00155922"/>
    <w:rsid w:val="00155DDD"/>
    <w:rsid w:val="0016093D"/>
    <w:rsid w:val="0016409C"/>
    <w:rsid w:val="001652D5"/>
    <w:rsid w:val="00193DCE"/>
    <w:rsid w:val="00197861"/>
    <w:rsid w:val="001A19DE"/>
    <w:rsid w:val="001B198F"/>
    <w:rsid w:val="001B1D41"/>
    <w:rsid w:val="001B70B1"/>
    <w:rsid w:val="001C5F83"/>
    <w:rsid w:val="001C6A31"/>
    <w:rsid w:val="001D102A"/>
    <w:rsid w:val="001E532B"/>
    <w:rsid w:val="001F264C"/>
    <w:rsid w:val="00203984"/>
    <w:rsid w:val="0020568F"/>
    <w:rsid w:val="00214BC0"/>
    <w:rsid w:val="002207BF"/>
    <w:rsid w:val="00223546"/>
    <w:rsid w:val="00237A62"/>
    <w:rsid w:val="002424BC"/>
    <w:rsid w:val="002470AF"/>
    <w:rsid w:val="002501AF"/>
    <w:rsid w:val="002555A6"/>
    <w:rsid w:val="00257871"/>
    <w:rsid w:val="00261FD3"/>
    <w:rsid w:val="0026376D"/>
    <w:rsid w:val="00282833"/>
    <w:rsid w:val="00283E04"/>
    <w:rsid w:val="002951D4"/>
    <w:rsid w:val="00295D8B"/>
    <w:rsid w:val="002A45C1"/>
    <w:rsid w:val="002A6094"/>
    <w:rsid w:val="002D1FAE"/>
    <w:rsid w:val="002E2266"/>
    <w:rsid w:val="002E523D"/>
    <w:rsid w:val="002F3F7E"/>
    <w:rsid w:val="00303E5F"/>
    <w:rsid w:val="003053B9"/>
    <w:rsid w:val="00306657"/>
    <w:rsid w:val="00307447"/>
    <w:rsid w:val="003114D9"/>
    <w:rsid w:val="003160B4"/>
    <w:rsid w:val="00321A53"/>
    <w:rsid w:val="00323D26"/>
    <w:rsid w:val="0033192C"/>
    <w:rsid w:val="00336EC0"/>
    <w:rsid w:val="00342F3B"/>
    <w:rsid w:val="003546D9"/>
    <w:rsid w:val="003572A2"/>
    <w:rsid w:val="00370B6E"/>
    <w:rsid w:val="00373BAB"/>
    <w:rsid w:val="003756AB"/>
    <w:rsid w:val="00385299"/>
    <w:rsid w:val="003A64F0"/>
    <w:rsid w:val="003B50F5"/>
    <w:rsid w:val="003B6655"/>
    <w:rsid w:val="003C6288"/>
    <w:rsid w:val="003C7BA1"/>
    <w:rsid w:val="003C7E75"/>
    <w:rsid w:val="003E4E11"/>
    <w:rsid w:val="003E736A"/>
    <w:rsid w:val="00402EFD"/>
    <w:rsid w:val="00430F2E"/>
    <w:rsid w:val="00441215"/>
    <w:rsid w:val="00447504"/>
    <w:rsid w:val="00464C8F"/>
    <w:rsid w:val="00466001"/>
    <w:rsid w:val="00466849"/>
    <w:rsid w:val="0048311A"/>
    <w:rsid w:val="00490E87"/>
    <w:rsid w:val="00495656"/>
    <w:rsid w:val="0049601D"/>
    <w:rsid w:val="004A5525"/>
    <w:rsid w:val="004A5A8D"/>
    <w:rsid w:val="004C0C69"/>
    <w:rsid w:val="004C4661"/>
    <w:rsid w:val="004C6BD3"/>
    <w:rsid w:val="004D04EE"/>
    <w:rsid w:val="004D7043"/>
    <w:rsid w:val="004D7E1B"/>
    <w:rsid w:val="004E2647"/>
    <w:rsid w:val="004E2F38"/>
    <w:rsid w:val="004E5368"/>
    <w:rsid w:val="004E6AF3"/>
    <w:rsid w:val="004F10C6"/>
    <w:rsid w:val="004F4E63"/>
    <w:rsid w:val="005007BA"/>
    <w:rsid w:val="00501148"/>
    <w:rsid w:val="005014C6"/>
    <w:rsid w:val="00501F67"/>
    <w:rsid w:val="00512654"/>
    <w:rsid w:val="0051616C"/>
    <w:rsid w:val="005203E0"/>
    <w:rsid w:val="00520936"/>
    <w:rsid w:val="005255CC"/>
    <w:rsid w:val="00530054"/>
    <w:rsid w:val="0053426A"/>
    <w:rsid w:val="00544317"/>
    <w:rsid w:val="005548ED"/>
    <w:rsid w:val="00557886"/>
    <w:rsid w:val="005863F3"/>
    <w:rsid w:val="00591CB1"/>
    <w:rsid w:val="005A6711"/>
    <w:rsid w:val="005B099C"/>
    <w:rsid w:val="005C027E"/>
    <w:rsid w:val="005C2204"/>
    <w:rsid w:val="005D298D"/>
    <w:rsid w:val="005D53E1"/>
    <w:rsid w:val="005D6B11"/>
    <w:rsid w:val="005E2C63"/>
    <w:rsid w:val="005E472E"/>
    <w:rsid w:val="005E4A05"/>
    <w:rsid w:val="005E5F22"/>
    <w:rsid w:val="005F07BD"/>
    <w:rsid w:val="0060364D"/>
    <w:rsid w:val="00610726"/>
    <w:rsid w:val="00616550"/>
    <w:rsid w:val="00616C55"/>
    <w:rsid w:val="00632FF7"/>
    <w:rsid w:val="006433B3"/>
    <w:rsid w:val="0065170D"/>
    <w:rsid w:val="00652362"/>
    <w:rsid w:val="00655F54"/>
    <w:rsid w:val="006576FE"/>
    <w:rsid w:val="00657F72"/>
    <w:rsid w:val="00672876"/>
    <w:rsid w:val="006867E3"/>
    <w:rsid w:val="00686ECA"/>
    <w:rsid w:val="0068749A"/>
    <w:rsid w:val="00687E26"/>
    <w:rsid w:val="00695158"/>
    <w:rsid w:val="006C4F9D"/>
    <w:rsid w:val="006C662C"/>
    <w:rsid w:val="006E2826"/>
    <w:rsid w:val="006F141F"/>
    <w:rsid w:val="006F1824"/>
    <w:rsid w:val="006F5EDE"/>
    <w:rsid w:val="00700745"/>
    <w:rsid w:val="007076B4"/>
    <w:rsid w:val="00711E2B"/>
    <w:rsid w:val="00721D52"/>
    <w:rsid w:val="00722732"/>
    <w:rsid w:val="00731092"/>
    <w:rsid w:val="00732FE2"/>
    <w:rsid w:val="00735225"/>
    <w:rsid w:val="00745C99"/>
    <w:rsid w:val="00747246"/>
    <w:rsid w:val="00754605"/>
    <w:rsid w:val="00756087"/>
    <w:rsid w:val="00756E02"/>
    <w:rsid w:val="007578C7"/>
    <w:rsid w:val="00771E9A"/>
    <w:rsid w:val="0077325D"/>
    <w:rsid w:val="00774BBA"/>
    <w:rsid w:val="00790B55"/>
    <w:rsid w:val="00794234"/>
    <w:rsid w:val="007976E3"/>
    <w:rsid w:val="007A57B2"/>
    <w:rsid w:val="007A6A36"/>
    <w:rsid w:val="007A7A3F"/>
    <w:rsid w:val="007B3D59"/>
    <w:rsid w:val="007C4E71"/>
    <w:rsid w:val="007D0A22"/>
    <w:rsid w:val="007D73B2"/>
    <w:rsid w:val="007E1EBD"/>
    <w:rsid w:val="007E41BC"/>
    <w:rsid w:val="007E74E7"/>
    <w:rsid w:val="007E7F5F"/>
    <w:rsid w:val="007F0B40"/>
    <w:rsid w:val="007F58AF"/>
    <w:rsid w:val="008373C6"/>
    <w:rsid w:val="0085228B"/>
    <w:rsid w:val="008556C8"/>
    <w:rsid w:val="00862B68"/>
    <w:rsid w:val="008760FC"/>
    <w:rsid w:val="00877F2E"/>
    <w:rsid w:val="00880001"/>
    <w:rsid w:val="00882541"/>
    <w:rsid w:val="00883869"/>
    <w:rsid w:val="00894729"/>
    <w:rsid w:val="008B6CA4"/>
    <w:rsid w:val="008C1D26"/>
    <w:rsid w:val="008C730A"/>
    <w:rsid w:val="008D643E"/>
    <w:rsid w:val="008D71A0"/>
    <w:rsid w:val="008F026D"/>
    <w:rsid w:val="008F6878"/>
    <w:rsid w:val="009217B1"/>
    <w:rsid w:val="0093354E"/>
    <w:rsid w:val="00945740"/>
    <w:rsid w:val="00953051"/>
    <w:rsid w:val="00957001"/>
    <w:rsid w:val="0096220D"/>
    <w:rsid w:val="00972431"/>
    <w:rsid w:val="00973B11"/>
    <w:rsid w:val="00974BAC"/>
    <w:rsid w:val="009754AC"/>
    <w:rsid w:val="00976544"/>
    <w:rsid w:val="00986EB5"/>
    <w:rsid w:val="00993B07"/>
    <w:rsid w:val="0099465B"/>
    <w:rsid w:val="00996123"/>
    <w:rsid w:val="009A23D4"/>
    <w:rsid w:val="009A27BD"/>
    <w:rsid w:val="009A5778"/>
    <w:rsid w:val="009A75D2"/>
    <w:rsid w:val="009D0E37"/>
    <w:rsid w:val="009D14F5"/>
    <w:rsid w:val="009E6DDE"/>
    <w:rsid w:val="009F0811"/>
    <w:rsid w:val="009F0A44"/>
    <w:rsid w:val="00A07D74"/>
    <w:rsid w:val="00A2333C"/>
    <w:rsid w:val="00A24AF6"/>
    <w:rsid w:val="00A24BA6"/>
    <w:rsid w:val="00A37110"/>
    <w:rsid w:val="00A415BC"/>
    <w:rsid w:val="00A51BF9"/>
    <w:rsid w:val="00A51F7B"/>
    <w:rsid w:val="00A54ED8"/>
    <w:rsid w:val="00A7720C"/>
    <w:rsid w:val="00A77BF3"/>
    <w:rsid w:val="00A80929"/>
    <w:rsid w:val="00A91B64"/>
    <w:rsid w:val="00AA3D20"/>
    <w:rsid w:val="00AB1F4B"/>
    <w:rsid w:val="00AE71E3"/>
    <w:rsid w:val="00AF2FFE"/>
    <w:rsid w:val="00AF3813"/>
    <w:rsid w:val="00AF75A2"/>
    <w:rsid w:val="00B17269"/>
    <w:rsid w:val="00B2566C"/>
    <w:rsid w:val="00B349BD"/>
    <w:rsid w:val="00B426CA"/>
    <w:rsid w:val="00B45659"/>
    <w:rsid w:val="00B4695C"/>
    <w:rsid w:val="00B52B0F"/>
    <w:rsid w:val="00B6367F"/>
    <w:rsid w:val="00B675F4"/>
    <w:rsid w:val="00B76E86"/>
    <w:rsid w:val="00B8423F"/>
    <w:rsid w:val="00B87F44"/>
    <w:rsid w:val="00B90A77"/>
    <w:rsid w:val="00B92D98"/>
    <w:rsid w:val="00BA2A70"/>
    <w:rsid w:val="00BA5169"/>
    <w:rsid w:val="00BB039B"/>
    <w:rsid w:val="00BB6DC3"/>
    <w:rsid w:val="00BC6069"/>
    <w:rsid w:val="00BC6B96"/>
    <w:rsid w:val="00BD0332"/>
    <w:rsid w:val="00BD1DDA"/>
    <w:rsid w:val="00BE344B"/>
    <w:rsid w:val="00BF59E4"/>
    <w:rsid w:val="00BF6054"/>
    <w:rsid w:val="00C06DD0"/>
    <w:rsid w:val="00C22605"/>
    <w:rsid w:val="00C22A0C"/>
    <w:rsid w:val="00C248D1"/>
    <w:rsid w:val="00C26970"/>
    <w:rsid w:val="00C31BD5"/>
    <w:rsid w:val="00C4212F"/>
    <w:rsid w:val="00C43543"/>
    <w:rsid w:val="00C4593A"/>
    <w:rsid w:val="00C45D2B"/>
    <w:rsid w:val="00C47775"/>
    <w:rsid w:val="00C61C07"/>
    <w:rsid w:val="00C65A8B"/>
    <w:rsid w:val="00C84414"/>
    <w:rsid w:val="00C84968"/>
    <w:rsid w:val="00C90F1D"/>
    <w:rsid w:val="00C94EB8"/>
    <w:rsid w:val="00CA0CE6"/>
    <w:rsid w:val="00CB3E7C"/>
    <w:rsid w:val="00CB41CE"/>
    <w:rsid w:val="00CB5879"/>
    <w:rsid w:val="00CC1EDD"/>
    <w:rsid w:val="00CC491D"/>
    <w:rsid w:val="00CD3587"/>
    <w:rsid w:val="00CD7C96"/>
    <w:rsid w:val="00CE1646"/>
    <w:rsid w:val="00CE3A7A"/>
    <w:rsid w:val="00CE73B6"/>
    <w:rsid w:val="00D0224C"/>
    <w:rsid w:val="00D05EE5"/>
    <w:rsid w:val="00D14354"/>
    <w:rsid w:val="00D15B6B"/>
    <w:rsid w:val="00D179EF"/>
    <w:rsid w:val="00D17CE4"/>
    <w:rsid w:val="00D224F6"/>
    <w:rsid w:val="00D26428"/>
    <w:rsid w:val="00D402C2"/>
    <w:rsid w:val="00D4355D"/>
    <w:rsid w:val="00D472C8"/>
    <w:rsid w:val="00D4779A"/>
    <w:rsid w:val="00D5014A"/>
    <w:rsid w:val="00D521FE"/>
    <w:rsid w:val="00D60A3C"/>
    <w:rsid w:val="00D64B25"/>
    <w:rsid w:val="00D74D74"/>
    <w:rsid w:val="00D770CE"/>
    <w:rsid w:val="00D80D9B"/>
    <w:rsid w:val="00D847AC"/>
    <w:rsid w:val="00D86622"/>
    <w:rsid w:val="00DA2A5C"/>
    <w:rsid w:val="00DA410B"/>
    <w:rsid w:val="00DA5C8E"/>
    <w:rsid w:val="00DB0497"/>
    <w:rsid w:val="00DB3F6D"/>
    <w:rsid w:val="00DC11D9"/>
    <w:rsid w:val="00DC1F6C"/>
    <w:rsid w:val="00DC6325"/>
    <w:rsid w:val="00DD3836"/>
    <w:rsid w:val="00DD4314"/>
    <w:rsid w:val="00DE54D4"/>
    <w:rsid w:val="00DE5616"/>
    <w:rsid w:val="00DF4707"/>
    <w:rsid w:val="00DF4D4B"/>
    <w:rsid w:val="00DF75D9"/>
    <w:rsid w:val="00E00C07"/>
    <w:rsid w:val="00E01916"/>
    <w:rsid w:val="00E03BBA"/>
    <w:rsid w:val="00E05D6E"/>
    <w:rsid w:val="00E10A6F"/>
    <w:rsid w:val="00E12762"/>
    <w:rsid w:val="00E13EC0"/>
    <w:rsid w:val="00E1718D"/>
    <w:rsid w:val="00E22E1E"/>
    <w:rsid w:val="00E31F8A"/>
    <w:rsid w:val="00E32BA2"/>
    <w:rsid w:val="00E41CDA"/>
    <w:rsid w:val="00E5396D"/>
    <w:rsid w:val="00E651C0"/>
    <w:rsid w:val="00E71AD0"/>
    <w:rsid w:val="00E732E7"/>
    <w:rsid w:val="00E759A2"/>
    <w:rsid w:val="00E81B9C"/>
    <w:rsid w:val="00E838FE"/>
    <w:rsid w:val="00E841B9"/>
    <w:rsid w:val="00EB0218"/>
    <w:rsid w:val="00EB34C2"/>
    <w:rsid w:val="00EB3BFA"/>
    <w:rsid w:val="00EC641E"/>
    <w:rsid w:val="00ED576F"/>
    <w:rsid w:val="00ED602C"/>
    <w:rsid w:val="00EE2205"/>
    <w:rsid w:val="00EF0018"/>
    <w:rsid w:val="00EF5770"/>
    <w:rsid w:val="00F00464"/>
    <w:rsid w:val="00F00B38"/>
    <w:rsid w:val="00F02314"/>
    <w:rsid w:val="00F0511E"/>
    <w:rsid w:val="00F06802"/>
    <w:rsid w:val="00F1153D"/>
    <w:rsid w:val="00F1461C"/>
    <w:rsid w:val="00F23B65"/>
    <w:rsid w:val="00F23F94"/>
    <w:rsid w:val="00F34622"/>
    <w:rsid w:val="00F36E02"/>
    <w:rsid w:val="00F444EC"/>
    <w:rsid w:val="00F56DAE"/>
    <w:rsid w:val="00F575E6"/>
    <w:rsid w:val="00F61040"/>
    <w:rsid w:val="00F75BED"/>
    <w:rsid w:val="00F810A5"/>
    <w:rsid w:val="00F82226"/>
    <w:rsid w:val="00F91430"/>
    <w:rsid w:val="00F928F9"/>
    <w:rsid w:val="00F93695"/>
    <w:rsid w:val="00F96894"/>
    <w:rsid w:val="00FB4EF3"/>
    <w:rsid w:val="00FB6E0D"/>
    <w:rsid w:val="00FC2B8B"/>
    <w:rsid w:val="00FD3DA3"/>
    <w:rsid w:val="00FE182E"/>
    <w:rsid w:val="00FE666C"/>
    <w:rsid w:val="00FE7823"/>
    <w:rsid w:val="00FF064C"/>
    <w:rsid w:val="00FF11E6"/>
    <w:rsid w:val="00FF6815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  <w14:docId w14:val="5F9D645F"/>
  <w15:chartTrackingRefBased/>
  <w15:docId w15:val="{5F6A1FD1-FC99-410A-A5D1-877AA8D1D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2">
    <w:name w:val="Normal"/>
    <w:qFormat/>
    <w:rsid w:val="00336EC0"/>
    <w:pPr>
      <w:widowControl w:val="0"/>
      <w:snapToGrid w:val="0"/>
      <w:ind w:firstLineChars="200" w:firstLine="200"/>
      <w:jc w:val="both"/>
    </w:pPr>
    <w:rPr>
      <w:rFonts w:eastAsia="標楷體"/>
      <w:kern w:val="2"/>
    </w:rPr>
  </w:style>
  <w:style w:type="paragraph" w:styleId="1">
    <w:name w:val="heading 1"/>
    <w:basedOn w:val="a2"/>
    <w:next w:val="a2"/>
    <w:link w:val="10"/>
    <w:qFormat/>
    <w:rsid w:val="00C90F1D"/>
    <w:pPr>
      <w:spacing w:beforeLines="50" w:before="50" w:afterLines="50" w:after="50"/>
      <w:ind w:firstLineChars="0" w:firstLine="0"/>
      <w:outlineLvl w:val="0"/>
    </w:pPr>
    <w:rPr>
      <w:b/>
    </w:rPr>
  </w:style>
  <w:style w:type="paragraph" w:styleId="2">
    <w:name w:val="heading 2"/>
    <w:basedOn w:val="20"/>
    <w:next w:val="a3"/>
    <w:qFormat/>
    <w:rsid w:val="00C90F1D"/>
    <w:pPr>
      <w:spacing w:beforeLines="50" w:before="50" w:afterLines="50" w:after="50"/>
      <w:ind w:firstLineChars="0" w:firstLine="0"/>
      <w:outlineLvl w:val="1"/>
    </w:pPr>
    <w:rPr>
      <w:i/>
    </w:rPr>
  </w:style>
  <w:style w:type="paragraph" w:styleId="3">
    <w:name w:val="heading 3"/>
    <w:basedOn w:val="a2"/>
    <w:next w:val="a3"/>
    <w:qFormat/>
    <w:rsid w:val="00C90F1D"/>
    <w:pPr>
      <w:spacing w:beforeLines="50" w:before="50" w:afterLines="50" w:after="50"/>
      <w:ind w:firstLineChars="0" w:firstLine="0"/>
      <w:outlineLvl w:val="2"/>
    </w:pPr>
  </w:style>
  <w:style w:type="paragraph" w:styleId="4">
    <w:name w:val="heading 4"/>
    <w:basedOn w:val="a2"/>
    <w:next w:val="a3"/>
    <w:qFormat/>
    <w:pPr>
      <w:keepNext/>
      <w:tabs>
        <w:tab w:val="left" w:pos="1134"/>
        <w:tab w:val="left" w:pos="3402"/>
        <w:tab w:val="left" w:pos="3686"/>
        <w:tab w:val="left" w:pos="6379"/>
        <w:tab w:val="left" w:pos="6804"/>
      </w:tabs>
      <w:ind w:left="567" w:right="-149" w:hanging="87"/>
      <w:outlineLvl w:val="3"/>
    </w:pPr>
    <w:rPr>
      <w:b/>
    </w:rPr>
  </w:style>
  <w:style w:type="paragraph" w:styleId="5">
    <w:name w:val="heading 5"/>
    <w:basedOn w:val="a2"/>
    <w:next w:val="a2"/>
    <w:qFormat/>
    <w:pPr>
      <w:keepNext/>
      <w:jc w:val="center"/>
      <w:outlineLvl w:val="4"/>
    </w:pPr>
    <w:rPr>
      <w:b/>
      <w:sz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rPr>
      <w:color w:val="0000FF"/>
      <w:u w:val="single"/>
    </w:rPr>
  </w:style>
  <w:style w:type="paragraph" w:styleId="a8">
    <w:name w:val="header"/>
    <w:basedOn w:val="a2"/>
    <w:link w:val="a9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aa">
    <w:name w:val="footer"/>
    <w:basedOn w:val="a2"/>
    <w:pPr>
      <w:tabs>
        <w:tab w:val="center" w:pos="4153"/>
        <w:tab w:val="right" w:pos="8306"/>
      </w:tabs>
    </w:pPr>
  </w:style>
  <w:style w:type="character" w:styleId="ab">
    <w:name w:val="FollowedHyperlink"/>
    <w:rPr>
      <w:color w:val="800080"/>
      <w:u w:val="single"/>
    </w:rPr>
  </w:style>
  <w:style w:type="paragraph" w:styleId="a3">
    <w:name w:val="Normal Indent"/>
    <w:basedOn w:val="a2"/>
    <w:pPr>
      <w:ind w:left="480"/>
    </w:pPr>
  </w:style>
  <w:style w:type="paragraph" w:styleId="ac">
    <w:name w:val="Body Text Indent"/>
    <w:basedOn w:val="a2"/>
    <w:pPr>
      <w:ind w:firstLine="432"/>
    </w:pPr>
  </w:style>
  <w:style w:type="paragraph" w:styleId="21">
    <w:name w:val="Body Text Indent 2"/>
    <w:basedOn w:val="a2"/>
    <w:link w:val="22"/>
    <w:pPr>
      <w:ind w:firstLine="426"/>
    </w:pPr>
    <w:rPr>
      <w:lang w:val="x-none" w:eastAsia="x-none"/>
    </w:rPr>
  </w:style>
  <w:style w:type="paragraph" w:customStyle="1" w:styleId="DefaultParagraphFont1">
    <w:name w:val="Default Paragraph Font1"/>
    <w:next w:val="a2"/>
    <w:link w:val="DefaultParagraphFont10"/>
    <w:pPr>
      <w:overflowPunct w:val="0"/>
      <w:autoSpaceDE w:val="0"/>
      <w:autoSpaceDN w:val="0"/>
      <w:adjustRightInd w:val="0"/>
      <w:textAlignment w:val="baseline"/>
    </w:pPr>
    <w:rPr>
      <w:rFonts w:ascii="Times" w:hAnsi="Times"/>
    </w:rPr>
  </w:style>
  <w:style w:type="paragraph" w:styleId="20">
    <w:name w:val="Body Text 2"/>
    <w:basedOn w:val="a2"/>
    <w:link w:val="23"/>
    <w:pPr>
      <w:adjustRightInd w:val="0"/>
      <w:spacing w:before="680"/>
    </w:pPr>
    <w:rPr>
      <w:szCs w:val="24"/>
      <w:lang w:val="x-none" w:eastAsia="x-none"/>
    </w:rPr>
  </w:style>
  <w:style w:type="paragraph" w:styleId="ad">
    <w:name w:val="Body Text"/>
    <w:basedOn w:val="a2"/>
    <w:link w:val="ae"/>
    <w:rsid w:val="00AE71E3"/>
    <w:pPr>
      <w:spacing w:after="120"/>
    </w:pPr>
  </w:style>
  <w:style w:type="paragraph" w:styleId="af">
    <w:name w:val="Title"/>
    <w:basedOn w:val="a2"/>
    <w:qFormat/>
    <w:rsid w:val="003B6655"/>
    <w:pPr>
      <w:adjustRightInd w:val="0"/>
      <w:spacing w:afterLines="50" w:after="50"/>
      <w:jc w:val="center"/>
    </w:pPr>
    <w:rPr>
      <w:b/>
      <w:bCs/>
      <w:sz w:val="32"/>
      <w:szCs w:val="24"/>
    </w:rPr>
  </w:style>
  <w:style w:type="character" w:customStyle="1" w:styleId="apple-converted-space">
    <w:name w:val="apple-converted-space"/>
    <w:rsid w:val="003546D9"/>
  </w:style>
  <w:style w:type="character" w:styleId="af0">
    <w:name w:val="Emphasis"/>
    <w:uiPriority w:val="20"/>
    <w:qFormat/>
    <w:rsid w:val="003546D9"/>
    <w:rPr>
      <w:i/>
      <w:iCs/>
    </w:rPr>
  </w:style>
  <w:style w:type="character" w:customStyle="1" w:styleId="a9">
    <w:name w:val="頁首 字元"/>
    <w:link w:val="a8"/>
    <w:uiPriority w:val="99"/>
    <w:rsid w:val="00C22605"/>
    <w:rPr>
      <w:kern w:val="2"/>
    </w:rPr>
  </w:style>
  <w:style w:type="character" w:customStyle="1" w:styleId="23">
    <w:name w:val="本文 2 字元"/>
    <w:link w:val="20"/>
    <w:rsid w:val="00C22605"/>
    <w:rPr>
      <w:rFonts w:eastAsia="標楷體"/>
      <w:kern w:val="2"/>
      <w:szCs w:val="24"/>
    </w:rPr>
  </w:style>
  <w:style w:type="character" w:customStyle="1" w:styleId="22">
    <w:name w:val="本文縮排 2 字元"/>
    <w:link w:val="21"/>
    <w:rsid w:val="00C22605"/>
    <w:rPr>
      <w:rFonts w:eastAsia="標楷體"/>
      <w:kern w:val="2"/>
    </w:rPr>
  </w:style>
  <w:style w:type="character" w:customStyle="1" w:styleId="ae">
    <w:name w:val="本文 字元"/>
    <w:link w:val="ad"/>
    <w:rsid w:val="00323D26"/>
    <w:rPr>
      <w:kern w:val="2"/>
      <w:sz w:val="24"/>
    </w:rPr>
  </w:style>
  <w:style w:type="table" w:styleId="af1">
    <w:name w:val="Table Grid"/>
    <w:basedOn w:val="a5"/>
    <w:rsid w:val="006728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著者"/>
    <w:basedOn w:val="a2"/>
    <w:link w:val="af3"/>
    <w:qFormat/>
    <w:rsid w:val="003B6655"/>
    <w:pPr>
      <w:spacing w:afterLines="50" w:after="50"/>
      <w:jc w:val="center"/>
    </w:pPr>
    <w:rPr>
      <w:b/>
    </w:rPr>
  </w:style>
  <w:style w:type="paragraph" w:customStyle="1" w:styleId="af4">
    <w:name w:val="組織"/>
    <w:basedOn w:val="a2"/>
    <w:link w:val="af5"/>
    <w:qFormat/>
    <w:rsid w:val="003B6655"/>
    <w:pPr>
      <w:jc w:val="center"/>
    </w:pPr>
    <w:rPr>
      <w:bCs/>
      <w:sz w:val="18"/>
    </w:rPr>
  </w:style>
  <w:style w:type="character" w:customStyle="1" w:styleId="af3">
    <w:name w:val="著者 字元"/>
    <w:basedOn w:val="a4"/>
    <w:link w:val="af2"/>
    <w:rsid w:val="003B6655"/>
    <w:rPr>
      <w:rFonts w:eastAsia="標楷體"/>
      <w:b/>
      <w:kern w:val="2"/>
    </w:rPr>
  </w:style>
  <w:style w:type="paragraph" w:customStyle="1" w:styleId="af6">
    <w:name w:val="摘要"/>
    <w:basedOn w:val="a2"/>
    <w:link w:val="af7"/>
    <w:qFormat/>
    <w:rsid w:val="00C90F1D"/>
    <w:pPr>
      <w:spacing w:beforeLines="50" w:before="50" w:afterLines="50" w:after="50"/>
      <w:ind w:firstLineChars="0" w:firstLine="0"/>
    </w:pPr>
  </w:style>
  <w:style w:type="character" w:customStyle="1" w:styleId="af5">
    <w:name w:val="組織 字元"/>
    <w:basedOn w:val="a4"/>
    <w:link w:val="af4"/>
    <w:rsid w:val="003B6655"/>
    <w:rPr>
      <w:rFonts w:eastAsia="標楷體"/>
      <w:bCs/>
      <w:kern w:val="2"/>
      <w:sz w:val="18"/>
    </w:rPr>
  </w:style>
  <w:style w:type="paragraph" w:customStyle="1" w:styleId="af8">
    <w:name w:val="表格標題"/>
    <w:basedOn w:val="a2"/>
    <w:link w:val="af9"/>
    <w:qFormat/>
    <w:rsid w:val="00385299"/>
    <w:pPr>
      <w:spacing w:beforeLines="50" w:before="50"/>
      <w:ind w:firstLineChars="0" w:firstLine="0"/>
      <w:jc w:val="center"/>
    </w:pPr>
    <w:rPr>
      <w:sz w:val="18"/>
    </w:rPr>
  </w:style>
  <w:style w:type="character" w:customStyle="1" w:styleId="af7">
    <w:name w:val="摘要 字元"/>
    <w:basedOn w:val="a4"/>
    <w:link w:val="af6"/>
    <w:rsid w:val="00C90F1D"/>
    <w:rPr>
      <w:rFonts w:eastAsia="標楷體"/>
      <w:kern w:val="2"/>
    </w:rPr>
  </w:style>
  <w:style w:type="paragraph" w:customStyle="1" w:styleId="afa">
    <w:name w:val="表格"/>
    <w:basedOn w:val="a2"/>
    <w:link w:val="afb"/>
    <w:qFormat/>
    <w:rsid w:val="00A54ED8"/>
    <w:pPr>
      <w:ind w:firstLineChars="0" w:firstLine="0"/>
      <w:jc w:val="center"/>
    </w:pPr>
  </w:style>
  <w:style w:type="character" w:customStyle="1" w:styleId="af9">
    <w:name w:val="表格標題 字元"/>
    <w:basedOn w:val="a4"/>
    <w:link w:val="af8"/>
    <w:rsid w:val="00385299"/>
    <w:rPr>
      <w:rFonts w:eastAsia="標楷體"/>
      <w:kern w:val="2"/>
      <w:sz w:val="18"/>
    </w:rPr>
  </w:style>
  <w:style w:type="paragraph" w:styleId="afc">
    <w:name w:val="caption"/>
    <w:basedOn w:val="a2"/>
    <w:next w:val="a2"/>
    <w:link w:val="afd"/>
    <w:unhideWhenUsed/>
    <w:qFormat/>
    <w:rsid w:val="000D2DEF"/>
  </w:style>
  <w:style w:type="character" w:customStyle="1" w:styleId="afb">
    <w:name w:val="表格 字元"/>
    <w:basedOn w:val="a4"/>
    <w:link w:val="afa"/>
    <w:rsid w:val="00A54ED8"/>
    <w:rPr>
      <w:rFonts w:eastAsia="標楷體"/>
      <w:kern w:val="2"/>
    </w:rPr>
  </w:style>
  <w:style w:type="paragraph" w:customStyle="1" w:styleId="-">
    <w:name w:val="內文-表格後"/>
    <w:basedOn w:val="a2"/>
    <w:link w:val="-0"/>
    <w:qFormat/>
    <w:rsid w:val="00336EC0"/>
    <w:pPr>
      <w:ind w:firstLineChars="0" w:firstLine="0"/>
      <w:jc w:val="center"/>
    </w:pPr>
    <w:rPr>
      <w:lang w:eastAsia="zh-CN"/>
    </w:rPr>
  </w:style>
  <w:style w:type="paragraph" w:customStyle="1" w:styleId="a1">
    <w:name w:val="項目"/>
    <w:basedOn w:val="a2"/>
    <w:link w:val="afe"/>
    <w:qFormat/>
    <w:rsid w:val="00E10A6F"/>
    <w:pPr>
      <w:numPr>
        <w:numId w:val="17"/>
      </w:numPr>
      <w:ind w:left="425" w:firstLineChars="0" w:hanging="425"/>
    </w:pPr>
  </w:style>
  <w:style w:type="character" w:customStyle="1" w:styleId="-0">
    <w:name w:val="內文-表格後 字元"/>
    <w:basedOn w:val="a4"/>
    <w:link w:val="-"/>
    <w:rsid w:val="00336EC0"/>
    <w:rPr>
      <w:rFonts w:eastAsia="標楷體"/>
      <w:kern w:val="2"/>
      <w:lang w:eastAsia="zh-CN"/>
    </w:rPr>
  </w:style>
  <w:style w:type="paragraph" w:customStyle="1" w:styleId="a0">
    <w:name w:val="編號"/>
    <w:basedOn w:val="a2"/>
    <w:link w:val="aff"/>
    <w:qFormat/>
    <w:rsid w:val="00F34622"/>
    <w:pPr>
      <w:numPr>
        <w:numId w:val="18"/>
      </w:numPr>
      <w:ind w:left="425" w:firstLineChars="0" w:hanging="425"/>
    </w:pPr>
  </w:style>
  <w:style w:type="character" w:customStyle="1" w:styleId="afe">
    <w:name w:val="項目 字元"/>
    <w:basedOn w:val="a4"/>
    <w:link w:val="a1"/>
    <w:rsid w:val="00E10A6F"/>
    <w:rPr>
      <w:rFonts w:eastAsia="標楷體"/>
      <w:kern w:val="2"/>
    </w:rPr>
  </w:style>
  <w:style w:type="paragraph" w:customStyle="1" w:styleId="aff0">
    <w:name w:val="圖標題"/>
    <w:basedOn w:val="afc"/>
    <w:link w:val="aff1"/>
    <w:qFormat/>
    <w:rsid w:val="004E6AF3"/>
    <w:pPr>
      <w:spacing w:afterLines="50" w:after="50"/>
      <w:ind w:firstLineChars="0" w:firstLine="0"/>
    </w:pPr>
    <w:rPr>
      <w:sz w:val="18"/>
    </w:rPr>
  </w:style>
  <w:style w:type="character" w:customStyle="1" w:styleId="aff">
    <w:name w:val="編號 字元"/>
    <w:basedOn w:val="a4"/>
    <w:link w:val="a0"/>
    <w:rsid w:val="00F34622"/>
    <w:rPr>
      <w:rFonts w:eastAsia="標楷體"/>
      <w:kern w:val="2"/>
    </w:rPr>
  </w:style>
  <w:style w:type="character" w:customStyle="1" w:styleId="afd">
    <w:name w:val="標號 字元"/>
    <w:basedOn w:val="a4"/>
    <w:link w:val="afc"/>
    <w:rsid w:val="006E2826"/>
    <w:rPr>
      <w:rFonts w:eastAsia="標楷體"/>
      <w:kern w:val="2"/>
    </w:rPr>
  </w:style>
  <w:style w:type="character" w:customStyle="1" w:styleId="aff1">
    <w:name w:val="圖標題 字元"/>
    <w:basedOn w:val="afd"/>
    <w:link w:val="aff0"/>
    <w:rsid w:val="004E6AF3"/>
    <w:rPr>
      <w:rFonts w:eastAsia="標楷體"/>
      <w:kern w:val="2"/>
      <w:sz w:val="18"/>
    </w:rPr>
  </w:style>
  <w:style w:type="paragraph" w:customStyle="1" w:styleId="aff2">
    <w:name w:val="致謝"/>
    <w:basedOn w:val="1"/>
    <w:link w:val="aff3"/>
    <w:qFormat/>
    <w:rsid w:val="00DB3F6D"/>
    <w:pPr>
      <w:spacing w:beforeLines="100" w:before="100"/>
    </w:pPr>
    <w:rPr>
      <w:sz w:val="18"/>
    </w:rPr>
  </w:style>
  <w:style w:type="paragraph" w:customStyle="1" w:styleId="aff4">
    <w:name w:val="研究經費"/>
    <w:basedOn w:val="a2"/>
    <w:link w:val="aff5"/>
    <w:qFormat/>
    <w:rsid w:val="00DB3F6D"/>
    <w:pPr>
      <w:spacing w:beforeLines="100" w:before="100" w:afterLines="50" w:after="50"/>
      <w:ind w:firstLineChars="0" w:firstLine="0"/>
    </w:pPr>
    <w:rPr>
      <w:sz w:val="18"/>
    </w:rPr>
  </w:style>
  <w:style w:type="character" w:customStyle="1" w:styleId="10">
    <w:name w:val="標題 1 字元"/>
    <w:basedOn w:val="a4"/>
    <w:link w:val="1"/>
    <w:rsid w:val="00C65A8B"/>
    <w:rPr>
      <w:rFonts w:eastAsia="標楷體"/>
      <w:b/>
      <w:kern w:val="2"/>
    </w:rPr>
  </w:style>
  <w:style w:type="character" w:customStyle="1" w:styleId="aff3">
    <w:name w:val="致謝 字元"/>
    <w:basedOn w:val="10"/>
    <w:link w:val="aff2"/>
    <w:rsid w:val="00DB3F6D"/>
    <w:rPr>
      <w:rFonts w:eastAsia="標楷體"/>
      <w:b/>
      <w:kern w:val="2"/>
      <w:sz w:val="18"/>
    </w:rPr>
  </w:style>
  <w:style w:type="paragraph" w:customStyle="1" w:styleId="a">
    <w:name w:val="參考文獻"/>
    <w:basedOn w:val="DefaultParagraphFont1"/>
    <w:link w:val="aff6"/>
    <w:qFormat/>
    <w:rsid w:val="00DE54D4"/>
    <w:pPr>
      <w:numPr>
        <w:numId w:val="13"/>
      </w:numPr>
      <w:snapToGrid w:val="0"/>
      <w:ind w:left="425" w:hanging="425"/>
      <w:jc w:val="both"/>
    </w:pPr>
    <w:rPr>
      <w:rFonts w:ascii="Times New Roman" w:eastAsia="標楷體" w:hAnsi="Times New Roman"/>
      <w:sz w:val="18"/>
      <w:szCs w:val="18"/>
      <w:lang w:val="nl-NL"/>
    </w:rPr>
  </w:style>
  <w:style w:type="character" w:customStyle="1" w:styleId="aff5">
    <w:name w:val="研究經費 字元"/>
    <w:basedOn w:val="a4"/>
    <w:link w:val="aff4"/>
    <w:rsid w:val="00DB3F6D"/>
    <w:rPr>
      <w:rFonts w:eastAsia="標楷體"/>
      <w:kern w:val="2"/>
      <w:sz w:val="18"/>
    </w:rPr>
  </w:style>
  <w:style w:type="character" w:customStyle="1" w:styleId="DefaultParagraphFont10">
    <w:name w:val="Default Paragraph Font1 字元"/>
    <w:basedOn w:val="a4"/>
    <w:link w:val="DefaultParagraphFont1"/>
    <w:rsid w:val="00DE54D4"/>
    <w:rPr>
      <w:rFonts w:ascii="Times" w:hAnsi="Times"/>
    </w:rPr>
  </w:style>
  <w:style w:type="character" w:customStyle="1" w:styleId="aff6">
    <w:name w:val="參考文獻 字元"/>
    <w:basedOn w:val="DefaultParagraphFont10"/>
    <w:link w:val="a"/>
    <w:rsid w:val="00DE54D4"/>
    <w:rPr>
      <w:rFonts w:ascii="Times" w:eastAsia="標楷體" w:hAnsi="Times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20" Type="http://schemas.openxmlformats.org/officeDocument/2006/relationships/header" Target="header9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1.emf"/><Relationship Id="rId15" Type="http://schemas.openxmlformats.org/officeDocument/2006/relationships/header" Target="header4.xml"/><Relationship Id="rId16" Type="http://schemas.openxmlformats.org/officeDocument/2006/relationships/header" Target="header5.xml"/><Relationship Id="rId17" Type="http://schemas.openxmlformats.org/officeDocument/2006/relationships/header" Target="header6.xml"/><Relationship Id="rId18" Type="http://schemas.openxmlformats.org/officeDocument/2006/relationships/header" Target="header7.xml"/><Relationship Id="rId19" Type="http://schemas.openxmlformats.org/officeDocument/2006/relationships/header" Target="header8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user\Documents\&#33258;&#35330;%20Office%20&#31684;&#26412;\2020&#20840;&#22283;&#21147;&#23416;&#26371;&#35696;_&#23416;&#29983;&#35542;&#25991;&#31478;&#36093;&#31684;&#26412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4A256-19BC-3F48-9073-C504E1245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C:\Users\user\Documents\自訂 Office 範本\2020全國力學會議_學生論文競賽範本.dotx</Template>
  <TotalTime>5</TotalTime>
  <Pages>2</Pages>
  <Words>285</Words>
  <Characters>1627</Characters>
  <Application>Microsoft Macintosh Word</Application>
  <DocSecurity>0</DocSecurity>
  <Lines>13</Lines>
  <Paragraphs>3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2020中華民國力學學會學生論文競賽</vt:lpstr>
    </vt:vector>
  </TitlesOfParts>
  <Company>VSS_LAB</Company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2020中華民國力學學會學生論文競賽</dc:title>
  <dc:subject/>
  <dc:creator>胡毓忠</dc:creator>
  <cp:keywords/>
  <cp:lastModifiedBy>Microsoft Office 使用者</cp:lastModifiedBy>
  <cp:revision>4</cp:revision>
  <cp:lastPrinted>2010-05-25T01:59:00Z</cp:lastPrinted>
  <dcterms:created xsi:type="dcterms:W3CDTF">2021-06-30T08:16:00Z</dcterms:created>
  <dcterms:modified xsi:type="dcterms:W3CDTF">2021-06-30T08:44:00Z</dcterms:modified>
</cp:coreProperties>
</file>